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EEFE2">
    <v:background id="_x0000_s1025" o:bwmode="white" fillcolor="#feefe2" o:targetscreensize="800,600">
      <v:fill color2="#d7e5f5" focus="100%" type="gradient"/>
    </v:background>
  </w:background>
  <w:body>
    <w:p w:rsidR="00144847" w:rsidRDefault="005F39DF">
      <w:r>
        <w:rPr>
          <w:noProof/>
          <w:lang w:eastAsia="en-US" w:bidi="tr-TR"/>
        </w:rPr>
        <w:pict>
          <v:roundrect id="_x0000_s1566" style="position:absolute;margin-left:357.9pt;margin-top:12.1pt;width:398.5pt;height:470.15pt;z-index:252085760;mso-position-horizontal-relative:margin;mso-position-vertical-relative:margin;mso-width-relative:margin;mso-height-relative:margin" arcsize="6811f" o:allowincell="f" fillcolor="#fabf8f [1945]" strokecolor="#f79646 [3209]" strokeweight="1pt">
            <v:fill color2="#f79646 [3209]" focus="50%" type="gradient"/>
            <v:shadow on="t" type="perspective" color="#974706 [1609]" offset="1pt" offset2="-3pt"/>
            <v:textbox style="mso-next-textbox:#_x0000_s1566" inset="18pt,18pt,18pt,18pt">
              <w:txbxContent>
                <w:p w:rsidR="00A513E2" w:rsidRDefault="00A513E2" w:rsidP="008B3457">
                  <w:pPr>
                    <w:spacing w:line="360" w:lineRule="auto"/>
                    <w:rPr>
                      <w:rFonts w:ascii="Arial" w:hAnsi="Arial" w:cs="Arial"/>
                      <w:b/>
                      <w:bCs/>
                      <w:color w:val="404040" w:themeColor="text1" w:themeTint="BF"/>
                      <w:sz w:val="46"/>
                      <w:szCs w:val="46"/>
                    </w:rPr>
                  </w:pPr>
                  <w:r w:rsidRPr="00146554">
                    <w:rPr>
                      <w:rFonts w:ascii="Arial" w:hAnsi="Arial" w:cs="Arial"/>
                      <w:b/>
                      <w:bCs/>
                      <w:color w:val="404040" w:themeColor="text1" w:themeTint="BF"/>
                      <w:sz w:val="70"/>
                      <w:szCs w:val="70"/>
                    </w:rPr>
                    <w:t>HAKSIZ REKABET</w:t>
                  </w:r>
                  <w:r w:rsidRPr="00146554">
                    <w:rPr>
                      <w:rFonts w:ascii="Arial" w:hAnsi="Arial" w:cs="Arial"/>
                      <w:b/>
                      <w:bCs/>
                      <w:color w:val="404040" w:themeColor="text1" w:themeTint="BF"/>
                      <w:sz w:val="46"/>
                      <w:szCs w:val="46"/>
                    </w:rPr>
                    <w:t xml:space="preserve"> </w:t>
                  </w:r>
                </w:p>
                <w:p w:rsidR="00A513E2" w:rsidRPr="00FE5BA1" w:rsidRDefault="00A513E2" w:rsidP="008B3457">
                  <w:pPr>
                    <w:spacing w:line="360" w:lineRule="auto"/>
                    <w:rPr>
                      <w:rFonts w:ascii="Arial" w:hAnsi="Arial" w:cs="Arial"/>
                      <w:b/>
                      <w:bCs/>
                      <w:color w:val="404040" w:themeColor="text1" w:themeTint="BF"/>
                      <w:sz w:val="70"/>
                      <w:szCs w:val="70"/>
                    </w:rPr>
                  </w:pPr>
                  <w:r>
                    <w:rPr>
                      <w:rFonts w:ascii="Arial" w:hAnsi="Arial" w:cs="Arial"/>
                      <w:b/>
                      <w:bCs/>
                      <w:color w:val="404040" w:themeColor="text1" w:themeTint="BF"/>
                      <w:sz w:val="70"/>
                      <w:szCs w:val="70"/>
                    </w:rPr>
                    <w:t>MODÜLÜ</w:t>
                  </w:r>
                  <w:r w:rsidRPr="00FE5BA1">
                    <w:rPr>
                      <w:rFonts w:ascii="Arial" w:hAnsi="Arial" w:cs="Arial"/>
                      <w:b/>
                      <w:bCs/>
                      <w:color w:val="404040" w:themeColor="text1" w:themeTint="BF"/>
                      <w:sz w:val="70"/>
                      <w:szCs w:val="70"/>
                    </w:rPr>
                    <w:t xml:space="preserve"> </w:t>
                  </w:r>
                </w:p>
                <w:p w:rsidR="00A513E2" w:rsidRPr="00146554" w:rsidRDefault="00A513E2" w:rsidP="008B3457">
                  <w:pPr>
                    <w:spacing w:line="360" w:lineRule="auto"/>
                    <w:rPr>
                      <w:rFonts w:ascii="Arial" w:hAnsi="Arial" w:cs="Arial"/>
                      <w:b/>
                      <w:bCs/>
                      <w:color w:val="404040" w:themeColor="text1" w:themeTint="BF"/>
                      <w:sz w:val="50"/>
                      <w:szCs w:val="50"/>
                    </w:rPr>
                  </w:pPr>
                  <w:r>
                    <w:rPr>
                      <w:rFonts w:ascii="Arial" w:hAnsi="Arial" w:cs="Arial"/>
                      <w:b/>
                      <w:bCs/>
                      <w:color w:val="404040" w:themeColor="text1" w:themeTint="BF"/>
                      <w:sz w:val="50"/>
                      <w:szCs w:val="50"/>
                    </w:rPr>
                    <w:t xml:space="preserve">MESLEK MENSUBU </w:t>
                  </w:r>
                  <w:r w:rsidRPr="00146554">
                    <w:rPr>
                      <w:rFonts w:ascii="Arial" w:hAnsi="Arial" w:cs="Arial"/>
                      <w:b/>
                      <w:bCs/>
                      <w:color w:val="404040" w:themeColor="text1" w:themeTint="BF"/>
                      <w:sz w:val="50"/>
                      <w:szCs w:val="50"/>
                    </w:rPr>
                    <w:t>KULLANI</w:t>
                  </w:r>
                  <w:r>
                    <w:rPr>
                      <w:rFonts w:ascii="Arial" w:hAnsi="Arial" w:cs="Arial"/>
                      <w:b/>
                      <w:bCs/>
                      <w:color w:val="404040" w:themeColor="text1" w:themeTint="BF"/>
                      <w:sz w:val="50"/>
                      <w:szCs w:val="50"/>
                    </w:rPr>
                    <w:t>CI</w:t>
                  </w:r>
                  <w:r w:rsidRPr="00146554">
                    <w:rPr>
                      <w:rFonts w:ascii="Arial" w:hAnsi="Arial" w:cs="Arial"/>
                      <w:b/>
                      <w:bCs/>
                      <w:color w:val="404040" w:themeColor="text1" w:themeTint="BF"/>
                      <w:sz w:val="50"/>
                      <w:szCs w:val="50"/>
                    </w:rPr>
                    <w:t xml:space="preserve"> KILAVUZU</w:t>
                  </w:r>
                </w:p>
                <w:p w:rsidR="00A513E2" w:rsidRDefault="00A513E2" w:rsidP="008B3457">
                  <w:pPr>
                    <w:spacing w:line="360" w:lineRule="auto"/>
                    <w:rPr>
                      <w:b/>
                      <w:color w:val="EF8D43"/>
                      <w:sz w:val="66"/>
                      <w:szCs w:val="66"/>
                    </w:rPr>
                  </w:pPr>
                </w:p>
                <w:p w:rsidR="00A513E2" w:rsidRDefault="00A513E2" w:rsidP="008B3457">
                  <w:pPr>
                    <w:spacing w:line="360" w:lineRule="auto"/>
                    <w:rPr>
                      <w:b/>
                      <w:color w:val="EF8D43"/>
                      <w:sz w:val="66"/>
                      <w:szCs w:val="66"/>
                    </w:rPr>
                  </w:pPr>
                </w:p>
                <w:p w:rsidR="00A513E2" w:rsidRDefault="00A513E2" w:rsidP="008B3457">
                  <w:pPr>
                    <w:spacing w:line="360" w:lineRule="auto"/>
                    <w:rPr>
                      <w:b/>
                      <w:color w:val="EF8D43"/>
                      <w:sz w:val="66"/>
                      <w:szCs w:val="66"/>
                    </w:rPr>
                  </w:pPr>
                </w:p>
                <w:p w:rsidR="00A513E2" w:rsidRPr="00105180" w:rsidRDefault="00A513E2" w:rsidP="00105180">
                  <w:pPr>
                    <w:spacing w:line="360" w:lineRule="auto"/>
                    <w:jc w:val="right"/>
                    <w:rPr>
                      <w:b/>
                      <w:color w:val="FFC000"/>
                      <w:sz w:val="28"/>
                      <w:szCs w:val="28"/>
                    </w:rPr>
                  </w:pPr>
                </w:p>
              </w:txbxContent>
            </v:textbox>
            <w10:wrap type="square" anchorx="margin" anchory="margin"/>
          </v:roundrect>
        </w:pict>
      </w:r>
    </w:p>
    <w:p w:rsidR="003C6875" w:rsidRDefault="005F39DF" w:rsidP="003C6875">
      <w:r>
        <w:rPr>
          <w:noProof/>
        </w:rPr>
        <w:pict>
          <v:shape id="_x0000_s1129" style="position:absolute;margin-left:53.55pt;margin-top:500.25pt;width:760.05pt;height:73.85pt;z-index:25168435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040" style="position:absolute;margin-left:57.8pt;margin-top:507.75pt;width:755.85pt;height:73.6pt;z-index:251645440;mso-position-horizontal-relative:page;mso-position-vertical-relative:page" coordsize="3168,427" o:regroupid="1"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038" style="position:absolute;margin-left:58.05pt;margin-top:512.25pt;width:755.5pt;height:74.05pt;z-index:251643392;mso-position-horizontal-relative:page;mso-position-vertical-relative:page" coordsize="3167,427" o:regroupid="1"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030" style="position:absolute;margin-left:57.8pt;margin-top:489.75pt;width:756pt;height:95.25pt;z-index:251635200;mso-position-horizontal-relative:page;mso-position-vertical-relative:page" coordsize="3168,1422" o:regroupid="1"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144847">
        <w:rPr>
          <w:lang w:bidi="tr-TR"/>
        </w:rPr>
        <w:br w:type="page"/>
      </w:r>
    </w:p>
    <w:p w:rsidR="003C6875" w:rsidRDefault="007E660E" w:rsidP="003C6875">
      <w:pPr>
        <w:rPr>
          <w:lang w:bidi="tr-TR"/>
        </w:rPr>
      </w:pPr>
      <w:r>
        <w:rPr>
          <w:noProof/>
        </w:rPr>
        <w:lastRenderedPageBreak/>
        <w:drawing>
          <wp:anchor distT="0" distB="0" distL="114300" distR="114300" simplePos="0" relativeHeight="252519936" behindDoc="0" locked="0" layoutInCell="1" allowOverlap="1">
            <wp:simplePos x="0" y="0"/>
            <wp:positionH relativeFrom="margin">
              <wp:posOffset>5600700</wp:posOffset>
            </wp:positionH>
            <wp:positionV relativeFrom="margin">
              <wp:posOffset>619125</wp:posOffset>
            </wp:positionV>
            <wp:extent cx="3810000" cy="3790950"/>
            <wp:effectExtent l="171450" t="133350" r="361950" b="304800"/>
            <wp:wrapSquare wrapText="bothSides"/>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44011" r="85259" b="37629"/>
                    <a:stretch>
                      <a:fillRect/>
                    </a:stretch>
                  </pic:blipFill>
                  <pic:spPr bwMode="auto">
                    <a:xfrm>
                      <a:off x="0" y="0"/>
                      <a:ext cx="3810000" cy="3790950"/>
                    </a:xfrm>
                    <a:prstGeom prst="rect">
                      <a:avLst/>
                    </a:prstGeom>
                    <a:ln>
                      <a:noFill/>
                    </a:ln>
                    <a:effectLst>
                      <a:outerShdw blurRad="292100" dist="139700" dir="2700000" algn="tl" rotWithShape="0">
                        <a:srgbClr val="333333">
                          <a:alpha val="65000"/>
                        </a:srgbClr>
                      </a:outerShdw>
                    </a:effectLst>
                  </pic:spPr>
                </pic:pic>
              </a:graphicData>
            </a:graphic>
          </wp:anchor>
        </w:drawing>
      </w:r>
      <w:r w:rsidR="005F39DF">
        <w:rPr>
          <w:noProof/>
        </w:rPr>
        <w:pict>
          <v:shapetype id="_x0000_t202" coordsize="21600,21600" o:spt="202" path="m,l,21600r21600,l21600,xe">
            <v:stroke joinstyle="miter"/>
            <v:path gradientshapeok="t" o:connecttype="rect"/>
          </v:shapetype>
          <v:shape id="_x0000_s1567" type="#_x0000_t202" style="position:absolute;margin-left:59pt;margin-top:303.05pt;width:726.75pt;height:162.7pt;z-index:25208678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67;mso-column-margin:5.76pt" inset="2.88pt,2.88pt,2.88pt,2.88pt">
              <w:txbxContent>
                <w:p w:rsidR="00A513E2" w:rsidRPr="00AE22DB" w:rsidRDefault="00A513E2" w:rsidP="00AE22DB">
                  <w:pPr>
                    <w:widowControl w:val="0"/>
                    <w:spacing w:line="360" w:lineRule="auto"/>
                    <w:rPr>
                      <w:rFonts w:ascii="Arial" w:hAnsi="Arial" w:cs="Arial"/>
                      <w:b/>
                      <w:color w:val="2E3640"/>
                      <w:sz w:val="40"/>
                      <w:szCs w:val="40"/>
                    </w:rPr>
                  </w:pPr>
                  <w:r w:rsidRPr="00AE22DB">
                    <w:rPr>
                      <w:rFonts w:ascii="Arial" w:hAnsi="Arial" w:cs="Arial"/>
                      <w:b/>
                      <w:color w:val="2E3640"/>
                      <w:sz w:val="40"/>
                      <w:szCs w:val="40"/>
                    </w:rPr>
                    <w:t xml:space="preserve"> Sözleşme İşlemleri</w:t>
                  </w:r>
                </w:p>
                <w:p w:rsidR="00A513E2" w:rsidRPr="00343A03" w:rsidRDefault="00A513E2" w:rsidP="00AE22DB">
                  <w:pPr>
                    <w:pStyle w:val="ListeParagraf"/>
                    <w:widowControl w:val="0"/>
                    <w:numPr>
                      <w:ilvl w:val="0"/>
                      <w:numId w:val="1"/>
                    </w:numPr>
                    <w:spacing w:line="360" w:lineRule="auto"/>
                    <w:rPr>
                      <w:rFonts w:ascii="Arial" w:hAnsi="Arial" w:cs="Arial"/>
                      <w:color w:val="FFFFFE"/>
                      <w:sz w:val="36"/>
                      <w:szCs w:val="36"/>
                    </w:rPr>
                  </w:pPr>
                  <w:r>
                    <w:rPr>
                      <w:rFonts w:ascii="Arial" w:hAnsi="Arial" w:cs="Arial"/>
                      <w:color w:val="2E3640"/>
                      <w:sz w:val="36"/>
                      <w:szCs w:val="36"/>
                    </w:rPr>
                    <w:t>Asgari Ücret Tarifesi</w:t>
                  </w:r>
                </w:p>
                <w:p w:rsidR="00A513E2" w:rsidRPr="00146554" w:rsidRDefault="00A513E2" w:rsidP="00AE22DB">
                  <w:pPr>
                    <w:pStyle w:val="ListeParagraf"/>
                    <w:widowControl w:val="0"/>
                    <w:numPr>
                      <w:ilvl w:val="0"/>
                      <w:numId w:val="1"/>
                    </w:numPr>
                    <w:spacing w:line="360" w:lineRule="auto"/>
                    <w:rPr>
                      <w:rFonts w:ascii="Arial" w:hAnsi="Arial" w:cs="Arial"/>
                      <w:color w:val="FFFFFE"/>
                      <w:sz w:val="36"/>
                      <w:szCs w:val="36"/>
                    </w:rPr>
                  </w:pPr>
                  <w:r>
                    <w:rPr>
                      <w:rFonts w:ascii="Arial" w:hAnsi="Arial" w:cs="Arial"/>
                      <w:color w:val="2E3640"/>
                      <w:sz w:val="36"/>
                      <w:szCs w:val="36"/>
                    </w:rPr>
                    <w:t>Yeni Sözleşme</w:t>
                  </w:r>
                </w:p>
                <w:p w:rsidR="00A513E2" w:rsidRPr="00146554" w:rsidRDefault="00A513E2" w:rsidP="00AE22DB">
                  <w:pPr>
                    <w:pStyle w:val="ListeParagraf"/>
                    <w:widowControl w:val="0"/>
                    <w:numPr>
                      <w:ilvl w:val="0"/>
                      <w:numId w:val="1"/>
                    </w:numPr>
                    <w:spacing w:line="360" w:lineRule="auto"/>
                    <w:rPr>
                      <w:rFonts w:ascii="Arial" w:hAnsi="Arial" w:cs="Arial"/>
                      <w:color w:val="FFFFFE"/>
                      <w:sz w:val="36"/>
                      <w:szCs w:val="36"/>
                    </w:rPr>
                  </w:pPr>
                  <w:r>
                    <w:rPr>
                      <w:rFonts w:ascii="Arial" w:hAnsi="Arial" w:cs="Arial"/>
                      <w:color w:val="2E3640"/>
                      <w:sz w:val="36"/>
                      <w:szCs w:val="36"/>
                    </w:rPr>
                    <w:t>Sözleşme Listesi</w:t>
                  </w:r>
                </w:p>
                <w:p w:rsidR="00A513E2" w:rsidRPr="00146554" w:rsidRDefault="00A513E2" w:rsidP="00AE22DB">
                  <w:pPr>
                    <w:pStyle w:val="ListeParagraf"/>
                    <w:widowControl w:val="0"/>
                    <w:numPr>
                      <w:ilvl w:val="0"/>
                      <w:numId w:val="1"/>
                    </w:numPr>
                    <w:spacing w:line="360" w:lineRule="auto"/>
                    <w:rPr>
                      <w:rFonts w:ascii="Arial" w:hAnsi="Arial" w:cs="Arial"/>
                      <w:color w:val="FFFFFE"/>
                      <w:sz w:val="36"/>
                      <w:szCs w:val="36"/>
                    </w:rPr>
                  </w:pPr>
                  <w:r w:rsidRPr="00146554">
                    <w:rPr>
                      <w:rFonts w:ascii="Arial" w:hAnsi="Arial" w:cs="Arial"/>
                      <w:color w:val="2E3640"/>
                      <w:sz w:val="36"/>
                      <w:szCs w:val="36"/>
                    </w:rPr>
                    <w:t>Devir Teslim Başvuruları</w:t>
                  </w:r>
                </w:p>
              </w:txbxContent>
            </v:textbox>
            <w10:wrap anchorx="page" anchory="page"/>
          </v:shape>
        </w:pict>
      </w:r>
      <w:r w:rsidR="005F39DF">
        <w:rPr>
          <w:noProof/>
        </w:rPr>
        <w:pict>
          <v:shape id="_x0000_s1588" type="#_x0000_t202" style="position:absolute;margin-left:58.05pt;margin-top:558.3pt;width:122.95pt;height:25.85pt;z-index:25212774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88;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sidR="005F39DF">
        <w:rPr>
          <w:noProof/>
        </w:rPr>
        <w:pict>
          <v:shape id="_x0000_s1240" style="position:absolute;margin-left:53.55pt;margin-top:500.25pt;width:760.05pt;height:73.85pt;z-index:25169664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37" style="position:absolute;margin-left:57.8pt;margin-top:507.75pt;width:755.85pt;height:73.6pt;z-index:251693568;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35" style="position:absolute;margin-left:58.05pt;margin-top:512.25pt;width:755.5pt;height:74.05pt;z-index:251691520;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32" style="position:absolute;margin-left:57.8pt;margin-top:489.75pt;width:756pt;height:95.25pt;z-index:25168844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8F0298" w:rsidRDefault="008F0298" w:rsidP="003C6875">
      <w:pPr>
        <w:rPr>
          <w:lang w:bidi="tr-TR"/>
        </w:rPr>
      </w:pPr>
    </w:p>
    <w:p w:rsidR="008F0298" w:rsidRDefault="00A513E2" w:rsidP="003C6875">
      <w:r>
        <w:rPr>
          <w:noProof/>
        </w:rPr>
        <w:drawing>
          <wp:anchor distT="0" distB="0" distL="114300" distR="114300" simplePos="0" relativeHeight="252525056" behindDoc="0" locked="0" layoutInCell="1" allowOverlap="1">
            <wp:simplePos x="0" y="0"/>
            <wp:positionH relativeFrom="margin">
              <wp:align>center</wp:align>
            </wp:positionH>
            <wp:positionV relativeFrom="margin">
              <wp:align>top</wp:align>
            </wp:positionV>
            <wp:extent cx="7043420" cy="4414520"/>
            <wp:effectExtent l="171450" t="133350" r="367030" b="309880"/>
            <wp:wrapSquare wrapText="bothSides"/>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584" t="6022" r="13672" b="36119"/>
                    <a:stretch>
                      <a:fillRect/>
                    </a:stretch>
                  </pic:blipFill>
                  <pic:spPr bwMode="auto">
                    <a:xfrm>
                      <a:off x="0" y="0"/>
                      <a:ext cx="7043420" cy="4414520"/>
                    </a:xfrm>
                    <a:prstGeom prst="rect">
                      <a:avLst/>
                    </a:prstGeom>
                    <a:ln>
                      <a:noFill/>
                    </a:ln>
                    <a:effectLst>
                      <a:outerShdw blurRad="292100" dist="139700" dir="2700000" algn="tl" rotWithShape="0">
                        <a:srgbClr val="333333">
                          <a:alpha val="65000"/>
                        </a:srgbClr>
                      </a:outerShdw>
                    </a:effectLst>
                  </pic:spPr>
                </pic:pic>
              </a:graphicData>
            </a:graphic>
          </wp:anchor>
        </w:drawing>
      </w:r>
    </w:p>
    <w:p w:rsidR="003C6875" w:rsidRDefault="003C6875" w:rsidP="003C6875"/>
    <w:p w:rsidR="003C6875" w:rsidRDefault="005F39DF" w:rsidP="003C6875">
      <w:r>
        <w:rPr>
          <w:noProof/>
        </w:rPr>
        <w:pict>
          <v:shape id="_x0000_s1568" type="#_x0000_t202" style="position:absolute;margin-left:66.4pt;margin-top:386.2pt;width:683.85pt;height:102.05pt;z-index:25208780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68;mso-column-margin:5.76pt" inset="2.88pt,2.88pt,2.88pt,2.88pt">
              <w:txbxContent>
                <w:p w:rsidR="00A513E2" w:rsidRPr="009D14F2" w:rsidRDefault="00A513E2" w:rsidP="009D14F2">
                  <w:pPr>
                    <w:pStyle w:val="ListeParagraf"/>
                    <w:widowControl w:val="0"/>
                    <w:numPr>
                      <w:ilvl w:val="0"/>
                      <w:numId w:val="9"/>
                    </w:numPr>
                    <w:spacing w:line="500" w:lineRule="exact"/>
                    <w:rPr>
                      <w:rFonts w:ascii="Arial" w:hAnsi="Arial" w:cs="Arial"/>
                      <w:color w:val="2E3640"/>
                      <w:sz w:val="36"/>
                      <w:szCs w:val="36"/>
                    </w:rPr>
                  </w:pPr>
                  <w:r w:rsidRPr="004A2791">
                    <w:rPr>
                      <w:rFonts w:ascii="Arial" w:hAnsi="Arial" w:cs="Arial"/>
                      <w:b/>
                      <w:color w:val="2E3640"/>
                      <w:sz w:val="36"/>
                      <w:szCs w:val="36"/>
                    </w:rPr>
                    <w:t>Asgari Ücret Tarifesi;</w:t>
                  </w:r>
                  <w:r>
                    <w:rPr>
                      <w:rFonts w:ascii="Arial" w:hAnsi="Arial" w:cs="Arial"/>
                      <w:color w:val="2E3640"/>
                      <w:sz w:val="36"/>
                      <w:szCs w:val="36"/>
                    </w:rPr>
                    <w:t xml:space="preserve"> </w:t>
                  </w:r>
                  <w:r>
                    <w:rPr>
                      <w:rFonts w:ascii="Arial" w:hAnsi="Arial" w:cs="Arial"/>
                      <w:color w:val="2E3640"/>
                      <w:sz w:val="36"/>
                      <w:szCs w:val="36"/>
                    </w:rPr>
                    <w:br/>
                    <w:t>İlgili yıla ait olan Asgari Ücret Tarifesi’ ne hızlıca erişilebilinmesi için menüde ilk sırayı almıştır.</w:t>
                  </w:r>
                </w:p>
              </w:txbxContent>
            </v:textbox>
            <w10:wrap anchorx="page" anchory="page"/>
          </v:shape>
        </w:pict>
      </w:r>
      <w:r>
        <w:rPr>
          <w:noProof/>
        </w:rPr>
        <w:pict>
          <v:shape id="_x0000_s1589" type="#_x0000_t202" style="position:absolute;margin-left:59.6pt;margin-top:557.95pt;width:122.95pt;height:25.85pt;z-index:25212876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89;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250" style="position:absolute;margin-left:53.55pt;margin-top:500.25pt;width:760.05pt;height:73.85pt;z-index:251708928;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47" style="position:absolute;margin-left:57.8pt;margin-top:507.75pt;width:755.85pt;height:73.6pt;z-index:25170585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45" style="position:absolute;margin-left:58.05pt;margin-top:512.25pt;width:755.5pt;height:74.05pt;z-index:251703808;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42" style="position:absolute;margin-left:57.8pt;margin-top:489.75pt;width:756pt;height:95.25pt;z-index:251700736;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74695C" w:rsidP="003C6875">
      <w:r>
        <w:rPr>
          <w:noProof/>
        </w:rPr>
        <w:lastRenderedPageBreak/>
        <w:pict>
          <v:shape id="_x0000_s1569" type="#_x0000_t202" style="position:absolute;margin-left:593.4pt;margin-top:44.3pt;width:212.55pt;height:321.65pt;z-index:25208985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69;mso-column-margin:5.76pt" inset="2.88pt,2.88pt,2.88pt,2.88pt">
              <w:txbxContent>
                <w:p w:rsidR="00A513E2" w:rsidRPr="00996234" w:rsidRDefault="00A513E2" w:rsidP="00996234">
                  <w:pPr>
                    <w:widowControl w:val="0"/>
                    <w:spacing w:line="500" w:lineRule="exact"/>
                    <w:rPr>
                      <w:rFonts w:ascii="Arial" w:hAnsi="Arial" w:cs="Arial"/>
                      <w:color w:val="2E3640"/>
                      <w:sz w:val="36"/>
                      <w:szCs w:val="36"/>
                    </w:rPr>
                  </w:pPr>
                </w:p>
                <w:p w:rsidR="00A513E2" w:rsidRPr="00443488" w:rsidRDefault="00A513E2" w:rsidP="00996234">
                  <w:pPr>
                    <w:pStyle w:val="ListeParagraf"/>
                    <w:widowControl w:val="0"/>
                    <w:spacing w:line="500" w:lineRule="exact"/>
                    <w:ind w:left="360"/>
                    <w:rPr>
                      <w:rFonts w:ascii="Arial" w:hAnsi="Arial" w:cs="Arial"/>
                      <w:b/>
                      <w:color w:val="595959" w:themeColor="text1" w:themeTint="A6"/>
                      <w:sz w:val="32"/>
                      <w:szCs w:val="32"/>
                    </w:rPr>
                  </w:pPr>
                  <w:r>
                    <w:rPr>
                      <w:rFonts w:ascii="Arial" w:hAnsi="Arial" w:cs="Arial"/>
                      <w:b/>
                      <w:color w:val="595959" w:themeColor="text1" w:themeTint="A6"/>
                      <w:sz w:val="32"/>
                      <w:szCs w:val="32"/>
                    </w:rPr>
                    <w:t xml:space="preserve">B- Yeni </w:t>
                  </w:r>
                  <w:r w:rsidRPr="00443488">
                    <w:rPr>
                      <w:rFonts w:ascii="Arial" w:hAnsi="Arial" w:cs="Arial"/>
                      <w:b/>
                      <w:color w:val="595959" w:themeColor="text1" w:themeTint="A6"/>
                      <w:sz w:val="32"/>
                      <w:szCs w:val="32"/>
                    </w:rPr>
                    <w:t>Sözleşme;</w:t>
                  </w:r>
                </w:p>
                <w:p w:rsidR="00A513E2" w:rsidRDefault="00A513E2" w:rsidP="00996234">
                  <w:pPr>
                    <w:pStyle w:val="ListeParagraf"/>
                    <w:widowControl w:val="0"/>
                    <w:spacing w:line="500" w:lineRule="exact"/>
                    <w:ind w:left="360"/>
                    <w:rPr>
                      <w:rFonts w:ascii="Arial" w:hAnsi="Arial" w:cs="Arial"/>
                      <w:color w:val="595959" w:themeColor="text1" w:themeTint="A6"/>
                      <w:sz w:val="32"/>
                      <w:szCs w:val="32"/>
                    </w:rPr>
                  </w:pPr>
                </w:p>
                <w:p w:rsidR="00A513E2" w:rsidRDefault="00A513E2" w:rsidP="00996234">
                  <w:pPr>
                    <w:pStyle w:val="ListeParagraf"/>
                    <w:widowControl w:val="0"/>
                    <w:spacing w:line="500" w:lineRule="exact"/>
                    <w:ind w:left="360"/>
                    <w:rPr>
                      <w:rFonts w:ascii="Arial" w:hAnsi="Arial" w:cs="Arial"/>
                      <w:color w:val="595959" w:themeColor="text1" w:themeTint="A6"/>
                      <w:sz w:val="32"/>
                      <w:szCs w:val="32"/>
                    </w:rPr>
                  </w:pPr>
                  <w:r>
                    <w:rPr>
                      <w:rFonts w:ascii="Arial" w:hAnsi="Arial" w:cs="Arial"/>
                      <w:color w:val="595959" w:themeColor="text1" w:themeTint="A6"/>
                      <w:sz w:val="32"/>
                      <w:szCs w:val="32"/>
                    </w:rPr>
                    <w:t xml:space="preserve">Meslek Mensubu müşterisi ile yeni bir sözleşme yapmak için ilk olarak </w:t>
                  </w:r>
                  <w:r w:rsidRPr="00056000">
                    <w:rPr>
                      <w:rFonts w:ascii="Arial" w:hAnsi="Arial" w:cs="Arial"/>
                      <w:b/>
                      <w:color w:val="595959" w:themeColor="text1" w:themeTint="A6"/>
                      <w:sz w:val="32"/>
                      <w:szCs w:val="32"/>
                    </w:rPr>
                    <w:t>Sözleşme İşlemleri</w:t>
                  </w:r>
                  <w:r>
                    <w:rPr>
                      <w:rFonts w:ascii="Arial" w:hAnsi="Arial" w:cs="Arial"/>
                      <w:color w:val="595959" w:themeColor="text1" w:themeTint="A6"/>
                      <w:sz w:val="32"/>
                      <w:szCs w:val="32"/>
                    </w:rPr>
                    <w:t xml:space="preserve"> menüsünden </w:t>
                  </w:r>
                  <w:r w:rsidRPr="000A560F">
                    <w:rPr>
                      <w:rFonts w:ascii="Arial" w:hAnsi="Arial" w:cs="Arial"/>
                      <w:b/>
                      <w:color w:val="595959" w:themeColor="text1" w:themeTint="A6"/>
                      <w:sz w:val="32"/>
                      <w:szCs w:val="32"/>
                    </w:rPr>
                    <w:t>Yeni Sözleşme</w:t>
                  </w:r>
                  <w:r>
                    <w:rPr>
                      <w:rFonts w:ascii="Arial" w:hAnsi="Arial" w:cs="Arial"/>
                      <w:b/>
                      <w:color w:val="595959" w:themeColor="text1" w:themeTint="A6"/>
                      <w:sz w:val="32"/>
                      <w:szCs w:val="32"/>
                    </w:rPr>
                    <w:t xml:space="preserve">’ </w:t>
                  </w:r>
                  <w:r>
                    <w:rPr>
                      <w:rFonts w:ascii="Arial" w:hAnsi="Arial" w:cs="Arial"/>
                      <w:color w:val="595959" w:themeColor="text1" w:themeTint="A6"/>
                      <w:sz w:val="32"/>
                      <w:szCs w:val="32"/>
                    </w:rPr>
                    <w:t xml:space="preserve"> ye tıklar.</w:t>
                  </w:r>
                </w:p>
                <w:p w:rsidR="00A513E2" w:rsidRDefault="00A513E2" w:rsidP="00113221">
                  <w:pPr>
                    <w:pStyle w:val="ListeParagraf"/>
                    <w:widowControl w:val="0"/>
                    <w:spacing w:line="500" w:lineRule="exact"/>
                    <w:ind w:left="360"/>
                    <w:rPr>
                      <w:rFonts w:ascii="Arial" w:hAnsi="Arial" w:cs="Arial"/>
                      <w:color w:val="2E3640"/>
                      <w:sz w:val="32"/>
                      <w:szCs w:val="32"/>
                    </w:rPr>
                  </w:pPr>
                  <w:r>
                    <w:rPr>
                      <w:rFonts w:ascii="Arial" w:hAnsi="Arial" w:cs="Arial"/>
                      <w:color w:val="2E3640"/>
                      <w:sz w:val="32"/>
                      <w:szCs w:val="32"/>
                    </w:rPr>
                    <w:t>Sözleşme işlemi 4 adımda basitçe yapılabilmektedir.</w:t>
                  </w:r>
                </w:p>
                <w:p w:rsidR="00A513E2" w:rsidRPr="000A560F" w:rsidRDefault="00A513E2" w:rsidP="00996234">
                  <w:pPr>
                    <w:pStyle w:val="ListeParagraf"/>
                    <w:widowControl w:val="0"/>
                    <w:spacing w:line="500" w:lineRule="exact"/>
                    <w:ind w:left="360"/>
                    <w:rPr>
                      <w:rFonts w:ascii="Arial" w:hAnsi="Arial" w:cs="Arial"/>
                      <w:color w:val="FFFFFE"/>
                      <w:sz w:val="32"/>
                      <w:szCs w:val="32"/>
                    </w:rPr>
                  </w:pPr>
                </w:p>
              </w:txbxContent>
            </v:textbox>
            <w10:wrap anchorx="page" anchory="page"/>
          </v:shape>
        </w:pict>
      </w:r>
      <w:r w:rsidR="007E660E">
        <w:rPr>
          <w:noProof/>
        </w:rPr>
        <w:drawing>
          <wp:anchor distT="0" distB="0" distL="114300" distR="114300" simplePos="0" relativeHeight="252520960" behindDoc="0" locked="0" layoutInCell="1" allowOverlap="1">
            <wp:simplePos x="0" y="0"/>
            <wp:positionH relativeFrom="margin">
              <wp:posOffset>914400</wp:posOffset>
            </wp:positionH>
            <wp:positionV relativeFrom="margin">
              <wp:posOffset>914400</wp:posOffset>
            </wp:positionV>
            <wp:extent cx="3295650" cy="3286125"/>
            <wp:effectExtent l="171450" t="133350" r="361950" b="314325"/>
            <wp:wrapSquare wrapText="bothSides"/>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43710" r="85353" b="38010"/>
                    <a:stretch>
                      <a:fillRect/>
                    </a:stretch>
                  </pic:blipFill>
                  <pic:spPr bwMode="auto">
                    <a:xfrm>
                      <a:off x="0" y="0"/>
                      <a:ext cx="3295650" cy="3286125"/>
                    </a:xfrm>
                    <a:prstGeom prst="rect">
                      <a:avLst/>
                    </a:prstGeom>
                    <a:ln>
                      <a:noFill/>
                    </a:ln>
                    <a:effectLst>
                      <a:outerShdw blurRad="292100" dist="139700" dir="2700000" algn="tl" rotWithShape="0">
                        <a:srgbClr val="333333">
                          <a:alpha val="65000"/>
                        </a:srgbClr>
                      </a:outerShdw>
                    </a:effectLst>
                  </pic:spPr>
                </pic:pic>
              </a:graphicData>
            </a:graphic>
          </wp:anchor>
        </w:drawing>
      </w:r>
      <w:r w:rsidR="005F39DF">
        <w:rPr>
          <w:noProof/>
        </w:rPr>
        <w:pict>
          <v:shape id="_x0000_s1590" type="#_x0000_t202" style="position:absolute;margin-left:56.75pt;margin-top:553.2pt;width:122.95pt;height:25.85pt;z-index:25212979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0;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sidR="005F39DF">
        <w:rPr>
          <w:noProof/>
        </w:rPr>
        <w:pict>
          <v:shape id="_x0000_s1258" style="position:absolute;margin-left:53.55pt;margin-top:500.25pt;width:760.05pt;height:73.85pt;z-index:251718144;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56" style="position:absolute;margin-left:57.8pt;margin-top:507.75pt;width:755.85pt;height:73.6pt;z-index:25171609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54" style="position:absolute;margin-left:58.05pt;margin-top:512.25pt;width:755.5pt;height:74.05pt;z-index:251714048;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51" style="position:absolute;margin-left:57.8pt;margin-top:489.75pt;width:756pt;height:95.25pt;z-index:251710976;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0F00A2" w:rsidP="003C6875">
      <w:r>
        <w:rPr>
          <w:noProof/>
        </w:rPr>
        <w:lastRenderedPageBreak/>
        <w:drawing>
          <wp:anchor distT="0" distB="0" distL="114300" distR="114300" simplePos="0" relativeHeight="252147200" behindDoc="0" locked="0" layoutInCell="1" allowOverlap="1">
            <wp:simplePos x="0" y="0"/>
            <wp:positionH relativeFrom="margin">
              <wp:posOffset>548005</wp:posOffset>
            </wp:positionH>
            <wp:positionV relativeFrom="margin">
              <wp:posOffset>118110</wp:posOffset>
            </wp:positionV>
            <wp:extent cx="6750050" cy="5401310"/>
            <wp:effectExtent l="171450" t="133350" r="355600" b="31369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354" t="10754" r="11325" b="4951"/>
                    <a:stretch>
                      <a:fillRect/>
                    </a:stretch>
                  </pic:blipFill>
                  <pic:spPr bwMode="auto">
                    <a:xfrm>
                      <a:off x="0" y="0"/>
                      <a:ext cx="6750050" cy="5401310"/>
                    </a:xfrm>
                    <a:prstGeom prst="rect">
                      <a:avLst/>
                    </a:prstGeom>
                    <a:ln>
                      <a:noFill/>
                    </a:ln>
                    <a:effectLst>
                      <a:outerShdw blurRad="292100" dist="139700" dir="2700000" algn="tl" rotWithShape="0">
                        <a:srgbClr val="333333">
                          <a:alpha val="65000"/>
                        </a:srgbClr>
                      </a:outerShdw>
                    </a:effectLst>
                  </pic:spPr>
                </pic:pic>
              </a:graphicData>
            </a:graphic>
          </wp:anchor>
        </w:drawing>
      </w:r>
    </w:p>
    <w:p w:rsidR="003C6875" w:rsidRDefault="005F39DF" w:rsidP="003C6875">
      <w:r>
        <w:rPr>
          <w:noProof/>
        </w:rPr>
        <w:pict>
          <v:shape id="_x0000_s1570" type="#_x0000_t202" style="position:absolute;margin-left:614.35pt;margin-top:37.4pt;width:210.4pt;height:433.2pt;z-index:25209292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70;mso-column-margin:5.76pt" inset="2.88pt,2.88pt,2.88pt,2.88pt">
              <w:txbxContent>
                <w:p w:rsidR="00A513E2" w:rsidRDefault="00A513E2" w:rsidP="000A560F">
                  <w:pPr>
                    <w:pStyle w:val="ListeParagraf"/>
                    <w:widowControl w:val="0"/>
                    <w:spacing w:line="500" w:lineRule="exact"/>
                    <w:ind w:left="0"/>
                    <w:rPr>
                      <w:rFonts w:ascii="Arial" w:hAnsi="Arial" w:cs="Arial"/>
                      <w:color w:val="2E3640"/>
                      <w:sz w:val="32"/>
                      <w:szCs w:val="32"/>
                    </w:rPr>
                  </w:pPr>
                  <w:r w:rsidRPr="00894498">
                    <w:rPr>
                      <w:rFonts w:ascii="Arial" w:hAnsi="Arial" w:cs="Arial"/>
                      <w:b/>
                      <w:color w:val="2E3640"/>
                      <w:sz w:val="32"/>
                      <w:szCs w:val="32"/>
                    </w:rPr>
                    <w:t>1.adımda</w:t>
                  </w:r>
                  <w:r>
                    <w:rPr>
                      <w:rFonts w:ascii="Arial" w:hAnsi="Arial" w:cs="Arial"/>
                      <w:color w:val="2E3640"/>
                      <w:sz w:val="32"/>
                      <w:szCs w:val="32"/>
                    </w:rPr>
                    <w:t xml:space="preserve"> müşterinin bilgilerinin girilmesi gerekmektedir. Bilgiler girildiğinde “</w:t>
                  </w:r>
                  <w:r w:rsidRPr="00124F8A">
                    <w:rPr>
                      <w:rFonts w:ascii="Arial" w:hAnsi="Arial" w:cs="Arial"/>
                      <w:b/>
                      <w:color w:val="2E3640"/>
                      <w:sz w:val="32"/>
                      <w:szCs w:val="32"/>
                    </w:rPr>
                    <w:t>Sonraki Adım</w:t>
                  </w:r>
                  <w:r>
                    <w:rPr>
                      <w:rFonts w:ascii="Arial" w:hAnsi="Arial" w:cs="Arial"/>
                      <w:color w:val="2E3640"/>
                      <w:sz w:val="32"/>
                      <w:szCs w:val="32"/>
                    </w:rPr>
                    <w:t>”</w:t>
                  </w:r>
                </w:p>
                <w:p w:rsidR="00A513E2" w:rsidRDefault="00A513E2" w:rsidP="000A560F">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Butonuna tıklanır.</w:t>
                  </w:r>
                </w:p>
                <w:p w:rsidR="00A513E2" w:rsidRDefault="00A513E2" w:rsidP="000A560F">
                  <w:pPr>
                    <w:pStyle w:val="ListeParagraf"/>
                    <w:widowControl w:val="0"/>
                    <w:spacing w:line="500" w:lineRule="exact"/>
                    <w:ind w:left="0"/>
                    <w:rPr>
                      <w:rFonts w:ascii="Arial" w:hAnsi="Arial" w:cs="Arial"/>
                      <w:color w:val="2E3640"/>
                      <w:sz w:val="32"/>
                      <w:szCs w:val="32"/>
                    </w:rPr>
                  </w:pPr>
                </w:p>
                <w:p w:rsidR="00A513E2" w:rsidRDefault="00A513E2" w:rsidP="000A560F">
                  <w:pPr>
                    <w:pStyle w:val="ListeParagraf"/>
                    <w:widowControl w:val="0"/>
                    <w:spacing w:line="500" w:lineRule="exact"/>
                    <w:ind w:left="0"/>
                    <w:rPr>
                      <w:rFonts w:ascii="Arial" w:hAnsi="Arial" w:cs="Arial"/>
                      <w:color w:val="2E3640"/>
                      <w:sz w:val="32"/>
                      <w:szCs w:val="32"/>
                    </w:rPr>
                  </w:pPr>
                </w:p>
                <w:p w:rsidR="00A513E2" w:rsidRPr="000F00A2" w:rsidRDefault="00A513E2" w:rsidP="000A560F">
                  <w:pPr>
                    <w:pStyle w:val="ListeParagraf"/>
                    <w:widowControl w:val="0"/>
                    <w:spacing w:line="500" w:lineRule="exact"/>
                    <w:ind w:left="0"/>
                    <w:rPr>
                      <w:rFonts w:ascii="Arial" w:hAnsi="Arial" w:cs="Arial"/>
                      <w:color w:val="2E3640"/>
                      <w:sz w:val="28"/>
                      <w:szCs w:val="28"/>
                    </w:rPr>
                  </w:pPr>
                  <w:r w:rsidRPr="000F00A2">
                    <w:rPr>
                      <w:rFonts w:ascii="Arial" w:hAnsi="Arial" w:cs="Arial"/>
                      <w:b/>
                      <w:color w:val="2E3640"/>
                      <w:sz w:val="28"/>
                      <w:szCs w:val="28"/>
                    </w:rPr>
                    <w:t>Not:</w:t>
                  </w:r>
                  <w:r w:rsidRPr="000F00A2">
                    <w:rPr>
                      <w:rFonts w:ascii="Arial" w:hAnsi="Arial" w:cs="Arial"/>
                      <w:color w:val="2E3640"/>
                      <w:sz w:val="28"/>
                      <w:szCs w:val="28"/>
                    </w:rPr>
                    <w:t xml:space="preserve"> </w:t>
                  </w:r>
                  <w:r w:rsidR="00E85136">
                    <w:rPr>
                      <w:rFonts w:ascii="Arial" w:hAnsi="Arial" w:cs="Arial"/>
                      <w:color w:val="2E3640"/>
                      <w:sz w:val="28"/>
                      <w:szCs w:val="28"/>
                    </w:rPr>
                    <w:t>Haksız Rekabet Modülü</w:t>
                  </w:r>
                  <w:r w:rsidRPr="000F00A2">
                    <w:rPr>
                      <w:rFonts w:ascii="Arial" w:hAnsi="Arial" w:cs="Arial"/>
                      <w:color w:val="2E3640"/>
                      <w:sz w:val="28"/>
                      <w:szCs w:val="28"/>
                    </w:rPr>
                    <w:t xml:space="preserve"> merkezi bir yapıda olup tüm Türkiye’</w:t>
                  </w:r>
                  <w:r>
                    <w:rPr>
                      <w:rFonts w:ascii="Arial" w:hAnsi="Arial" w:cs="Arial"/>
                      <w:color w:val="2E3640"/>
                      <w:sz w:val="28"/>
                      <w:szCs w:val="28"/>
                    </w:rPr>
                    <w:t xml:space="preserve"> </w:t>
                  </w:r>
                  <w:proofErr w:type="spellStart"/>
                  <w:r w:rsidRPr="000F00A2">
                    <w:rPr>
                      <w:rFonts w:ascii="Arial" w:hAnsi="Arial" w:cs="Arial"/>
                      <w:color w:val="2E3640"/>
                      <w:sz w:val="28"/>
                      <w:szCs w:val="28"/>
                    </w:rPr>
                    <w:t>yi</w:t>
                  </w:r>
                  <w:proofErr w:type="spellEnd"/>
                  <w:r w:rsidRPr="000F00A2">
                    <w:rPr>
                      <w:rFonts w:ascii="Arial" w:hAnsi="Arial" w:cs="Arial"/>
                      <w:color w:val="2E3640"/>
                      <w:sz w:val="28"/>
                      <w:szCs w:val="28"/>
                    </w:rPr>
                    <w:t xml:space="preserve"> kapsadığı için; daha önceden sözleşme yapılmış bir mükellefin </w:t>
                  </w:r>
                  <w:r>
                    <w:rPr>
                      <w:rFonts w:ascii="Arial" w:hAnsi="Arial" w:cs="Arial"/>
                      <w:color w:val="2E3640"/>
                      <w:sz w:val="28"/>
                      <w:szCs w:val="28"/>
                    </w:rPr>
                    <w:br/>
                  </w:r>
                  <w:r w:rsidRPr="000F00A2">
                    <w:rPr>
                      <w:rFonts w:ascii="Arial" w:hAnsi="Arial" w:cs="Arial"/>
                      <w:color w:val="2E3640"/>
                      <w:sz w:val="28"/>
                      <w:szCs w:val="28"/>
                    </w:rPr>
                    <w:t xml:space="preserve">(aynı şehirde veya farklı şehirde olsun) vergi numarası veya </w:t>
                  </w:r>
                  <w:r>
                    <w:rPr>
                      <w:rFonts w:ascii="Arial" w:hAnsi="Arial" w:cs="Arial"/>
                      <w:color w:val="2E3640"/>
                      <w:sz w:val="28"/>
                      <w:szCs w:val="28"/>
                    </w:rPr>
                    <w:br/>
                  </w:r>
                  <w:r w:rsidRPr="000F00A2">
                    <w:rPr>
                      <w:rFonts w:ascii="Arial" w:hAnsi="Arial" w:cs="Arial"/>
                      <w:color w:val="2E3640"/>
                      <w:sz w:val="28"/>
                      <w:szCs w:val="28"/>
                    </w:rPr>
                    <w:t>T.C. Kimlik numarası girildiğinde mükellefin otomatik olarak bütün bilgileri ekrana gelir.</w:t>
                  </w:r>
                </w:p>
              </w:txbxContent>
            </v:textbox>
            <w10:wrap anchorx="page" anchory="page"/>
          </v:shape>
        </w:pict>
      </w:r>
    </w:p>
    <w:p w:rsidR="003C6875" w:rsidRDefault="005F39DF" w:rsidP="003C6875">
      <w:r>
        <w:pict>
          <v:shape id="_x0000_s1260" style="position:absolute;margin-left:57.8pt;margin-top:489.75pt;width:756pt;height:95.25pt;z-index:251722240;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591" type="#_x0000_t202" style="position:absolute;margin-left:57.35pt;margin-top:554.75pt;width:122.95pt;height:25.85pt;z-index:25213081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1;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268" style="position:absolute;margin-left:53.55pt;margin-top:500.25pt;width:760.05pt;height:73.85pt;z-index:25173043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65" style="position:absolute;margin-left:57.8pt;margin-top:507.75pt;width:755.85pt;height:73.6pt;z-index:251727360;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63" style="position:absolute;margin-left:58.05pt;margin-top:512.25pt;width:755.5pt;height:74.05pt;z-index:25172531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5F39DF" w:rsidP="003C6875">
      <w:r>
        <w:rPr>
          <w:noProof/>
        </w:rPr>
        <w:lastRenderedPageBreak/>
        <w:pict>
          <v:shapetype id="_x0000_t32" coordsize="21600,21600" o:spt="32" o:oned="t" path="m,l21600,21600e" filled="f">
            <v:path arrowok="t" fillok="f" o:connecttype="none"/>
            <o:lock v:ext="edit" shapetype="t"/>
          </v:shapetype>
          <v:shape id="_x0000_s1603" type="#_x0000_t32" style="position:absolute;margin-left:211.1pt;margin-top:227pt;width:413.65pt;height:182.5pt;z-index:252149248" o:connectortype="straight">
            <v:stroke endarrow="block"/>
          </v:shape>
        </w:pict>
      </w:r>
      <w:r w:rsidR="00E40BED">
        <w:rPr>
          <w:noProof/>
        </w:rPr>
        <w:drawing>
          <wp:anchor distT="0" distB="0" distL="114300" distR="114300" simplePos="0" relativeHeight="252148224" behindDoc="0" locked="0" layoutInCell="1" allowOverlap="1">
            <wp:simplePos x="0" y="0"/>
            <wp:positionH relativeFrom="margin">
              <wp:posOffset>548005</wp:posOffset>
            </wp:positionH>
            <wp:positionV relativeFrom="margin">
              <wp:posOffset>82550</wp:posOffset>
            </wp:positionV>
            <wp:extent cx="5800725" cy="5910580"/>
            <wp:effectExtent l="171450" t="133350" r="371475" b="29972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1365" t="8800" r="32878" b="7200"/>
                    <a:stretch>
                      <a:fillRect/>
                    </a:stretch>
                  </pic:blipFill>
                  <pic:spPr bwMode="auto">
                    <a:xfrm>
                      <a:off x="0" y="0"/>
                      <a:ext cx="5800725" cy="59105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571" type="#_x0000_t202" style="position:absolute;margin-left:559.15pt;margin-top:37.4pt;width:247.8pt;height:439.2pt;z-index:25209497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71;mso-column-margin:5.76pt" inset="2.88pt,2.88pt,2.88pt,2.88pt">
              <w:txbxContent>
                <w:p w:rsidR="00A513E2" w:rsidRDefault="00A513E2" w:rsidP="00E40BED">
                  <w:pPr>
                    <w:pStyle w:val="ListeParagraf"/>
                    <w:widowControl w:val="0"/>
                    <w:spacing w:line="500" w:lineRule="exact"/>
                    <w:ind w:left="0"/>
                    <w:rPr>
                      <w:rFonts w:ascii="Arial" w:hAnsi="Arial" w:cs="Arial"/>
                      <w:color w:val="2E3640"/>
                      <w:sz w:val="32"/>
                      <w:szCs w:val="32"/>
                    </w:rPr>
                  </w:pPr>
                  <w:r w:rsidRPr="00894498">
                    <w:rPr>
                      <w:rFonts w:ascii="Arial" w:hAnsi="Arial" w:cs="Arial"/>
                      <w:b/>
                      <w:color w:val="2E3640"/>
                      <w:sz w:val="32"/>
                      <w:szCs w:val="32"/>
                    </w:rPr>
                    <w:t>2.adımda</w:t>
                  </w:r>
                  <w:r>
                    <w:rPr>
                      <w:rFonts w:ascii="Arial" w:hAnsi="Arial" w:cs="Arial"/>
                      <w:color w:val="2E3640"/>
                      <w:sz w:val="32"/>
                      <w:szCs w:val="32"/>
                    </w:rPr>
                    <w:t xml:space="preserve"> sözleşme bilgileri, İşin mahiyeti, İşçi Sayısı, Çoklu KDV, Dış Ticaret İşlemleri vb. </w:t>
                  </w:r>
                  <w:proofErr w:type="gramStart"/>
                  <w:r>
                    <w:rPr>
                      <w:rFonts w:ascii="Arial" w:hAnsi="Arial" w:cs="Arial"/>
                      <w:color w:val="2E3640"/>
                      <w:sz w:val="32"/>
                      <w:szCs w:val="32"/>
                    </w:rPr>
                    <w:t>kriterler</w:t>
                  </w:r>
                  <w:proofErr w:type="gramEnd"/>
                  <w:r>
                    <w:rPr>
                      <w:rFonts w:ascii="Arial" w:hAnsi="Arial" w:cs="Arial"/>
                      <w:color w:val="2E3640"/>
                      <w:sz w:val="32"/>
                      <w:szCs w:val="32"/>
                    </w:rPr>
                    <w:t xml:space="preserve"> belirlenir Haksız Rekabet Modülü otomatik olarak sözleşmenin asgari ücret tarifesine göre aylık taban ücretini belirler.</w:t>
                  </w:r>
                </w:p>
                <w:p w:rsidR="00A513E2" w:rsidRDefault="00A513E2" w:rsidP="00E40BED">
                  <w:pPr>
                    <w:pStyle w:val="ListeParagraf"/>
                    <w:widowControl w:val="0"/>
                    <w:spacing w:line="500" w:lineRule="exact"/>
                    <w:ind w:left="0"/>
                    <w:rPr>
                      <w:rFonts w:ascii="Arial" w:hAnsi="Arial" w:cs="Arial"/>
                      <w:color w:val="2E3640"/>
                      <w:sz w:val="32"/>
                      <w:szCs w:val="32"/>
                    </w:rPr>
                  </w:pPr>
                </w:p>
                <w:p w:rsidR="00A513E2" w:rsidRPr="00894498" w:rsidRDefault="00A513E2" w:rsidP="00E40BED">
                  <w:pPr>
                    <w:pStyle w:val="ListeParagraf"/>
                    <w:widowControl w:val="0"/>
                    <w:spacing w:line="500" w:lineRule="exact"/>
                    <w:ind w:left="0"/>
                    <w:rPr>
                      <w:rFonts w:ascii="Arial" w:hAnsi="Arial" w:cs="Arial"/>
                      <w:color w:val="2E3640"/>
                      <w:sz w:val="28"/>
                      <w:szCs w:val="28"/>
                    </w:rPr>
                  </w:pPr>
                  <w:r w:rsidRPr="00894498">
                    <w:rPr>
                      <w:rFonts w:ascii="Arial" w:hAnsi="Arial" w:cs="Arial"/>
                      <w:b/>
                      <w:color w:val="2E3640"/>
                      <w:sz w:val="28"/>
                      <w:szCs w:val="28"/>
                    </w:rPr>
                    <w:t>Not:</w:t>
                  </w:r>
                  <w:r w:rsidRPr="00894498">
                    <w:rPr>
                      <w:rFonts w:ascii="Arial" w:hAnsi="Arial" w:cs="Arial"/>
                      <w:color w:val="2E3640"/>
                      <w:sz w:val="28"/>
                      <w:szCs w:val="28"/>
                    </w:rPr>
                    <w:t xml:space="preserve"> </w:t>
                  </w:r>
                  <w:r w:rsidRPr="00A513E2">
                    <w:rPr>
                      <w:rFonts w:ascii="Arial" w:hAnsi="Arial" w:cs="Arial"/>
                      <w:color w:val="2E3640"/>
                      <w:sz w:val="28"/>
                      <w:szCs w:val="28"/>
                    </w:rPr>
                    <w:t xml:space="preserve">Haksız Rekabet </w:t>
                  </w:r>
                  <w:proofErr w:type="gramStart"/>
                  <w:r>
                    <w:rPr>
                      <w:rFonts w:ascii="Arial" w:hAnsi="Arial" w:cs="Arial"/>
                      <w:color w:val="2E3640"/>
                      <w:sz w:val="28"/>
                      <w:szCs w:val="28"/>
                    </w:rPr>
                    <w:t>m</w:t>
                  </w:r>
                  <w:r w:rsidRPr="00A513E2">
                    <w:rPr>
                      <w:rFonts w:ascii="Arial" w:hAnsi="Arial" w:cs="Arial"/>
                      <w:color w:val="2E3640"/>
                      <w:sz w:val="28"/>
                      <w:szCs w:val="28"/>
                    </w:rPr>
                    <w:t>odülü</w:t>
                  </w:r>
                  <w:proofErr w:type="gramEnd"/>
                  <w:r w:rsidRPr="00894498">
                    <w:rPr>
                      <w:rFonts w:ascii="Arial" w:hAnsi="Arial" w:cs="Arial"/>
                      <w:color w:val="2E3640"/>
                      <w:sz w:val="28"/>
                      <w:szCs w:val="28"/>
                    </w:rPr>
                    <w:t xml:space="preserve"> her ekranında gizli ipuçları mevcuttur. </w:t>
                  </w:r>
                </w:p>
                <w:p w:rsidR="00A513E2" w:rsidRPr="00894498" w:rsidRDefault="00A513E2" w:rsidP="00E40BED">
                  <w:pPr>
                    <w:pStyle w:val="ListeParagraf"/>
                    <w:widowControl w:val="0"/>
                    <w:spacing w:line="500" w:lineRule="exact"/>
                    <w:ind w:left="0"/>
                    <w:rPr>
                      <w:rFonts w:ascii="Arial" w:hAnsi="Arial" w:cs="Arial"/>
                      <w:color w:val="2E3640"/>
                      <w:sz w:val="28"/>
                      <w:szCs w:val="28"/>
                    </w:rPr>
                  </w:pPr>
                  <w:r w:rsidRPr="00894498">
                    <w:rPr>
                      <w:rFonts w:ascii="Arial" w:hAnsi="Arial" w:cs="Arial"/>
                      <w:color w:val="2E3640"/>
                      <w:sz w:val="28"/>
                      <w:szCs w:val="28"/>
                    </w:rPr>
                    <w:t xml:space="preserve">Küçük mavi (i) </w:t>
                  </w:r>
                  <w:proofErr w:type="spellStart"/>
                  <w:r w:rsidRPr="00894498">
                    <w:rPr>
                      <w:rFonts w:ascii="Arial" w:hAnsi="Arial" w:cs="Arial"/>
                      <w:color w:val="2E3640"/>
                      <w:sz w:val="28"/>
                      <w:szCs w:val="28"/>
                    </w:rPr>
                    <w:t>nin</w:t>
                  </w:r>
                  <w:proofErr w:type="spellEnd"/>
                  <w:r w:rsidRPr="00894498">
                    <w:rPr>
                      <w:rFonts w:ascii="Arial" w:hAnsi="Arial" w:cs="Arial"/>
                      <w:color w:val="2E3640"/>
                      <w:sz w:val="28"/>
                      <w:szCs w:val="28"/>
                    </w:rPr>
                    <w:t xml:space="preserve"> üzerine fare ile gelindiği zaman o madde/bölüm ile alakalı bilgi gösterilmektedir.</w:t>
                  </w:r>
                </w:p>
                <w:p w:rsidR="00A513E2" w:rsidRPr="00E40BED" w:rsidRDefault="00A513E2" w:rsidP="00E40BED">
                  <w:pPr>
                    <w:rPr>
                      <w:szCs w:val="32"/>
                    </w:rPr>
                  </w:pPr>
                  <w:r>
                    <w:rPr>
                      <w:rFonts w:ascii="Arial" w:hAnsi="Arial" w:cs="Arial"/>
                      <w:noProof/>
                      <w:color w:val="2E3640"/>
                      <w:sz w:val="32"/>
                      <w:szCs w:val="32"/>
                    </w:rPr>
                    <w:drawing>
                      <wp:inline distT="0" distB="0" distL="0" distR="0">
                        <wp:extent cx="2094092" cy="1015779"/>
                        <wp:effectExtent l="19050" t="0" r="1408" b="0"/>
                        <wp:docPr id="12" name="10 Resim" descr="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gi.jpg"/>
                                <pic:cNvPicPr/>
                              </pic:nvPicPr>
                              <pic:blipFill>
                                <a:blip r:embed="rId13"/>
                                <a:srcRect t="1731"/>
                                <a:stretch>
                                  <a:fillRect/>
                                </a:stretch>
                              </pic:blipFill>
                              <pic:spPr>
                                <a:xfrm>
                                  <a:off x="0" y="0"/>
                                  <a:ext cx="2094092" cy="1015779"/>
                                </a:xfrm>
                                <a:prstGeom prst="rect">
                                  <a:avLst/>
                                </a:prstGeom>
                              </pic:spPr>
                            </pic:pic>
                          </a:graphicData>
                        </a:graphic>
                      </wp:inline>
                    </w:drawing>
                  </w:r>
                </w:p>
              </w:txbxContent>
            </v:textbox>
            <w10:wrap anchorx="page" anchory="page"/>
          </v:shape>
        </w:pict>
      </w:r>
      <w:r>
        <w:rPr>
          <w:noProof/>
        </w:rPr>
        <w:pict>
          <v:shape id="_x0000_s1592" type="#_x0000_t202" style="position:absolute;margin-left:59.25pt;margin-top:557.6pt;width:122.95pt;height:25.85pt;z-index:25213184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2;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276" style="position:absolute;margin-left:53.55pt;margin-top:500.25pt;width:760.05pt;height:73.85pt;z-index:251739648;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74" style="position:absolute;margin-left:57.8pt;margin-top:507.75pt;width:755.85pt;height:73.6pt;z-index:251737600;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72" style="position:absolute;margin-left:58.05pt;margin-top:512.25pt;width:755.5pt;height:74.05pt;z-index:25173555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69" style="position:absolute;margin-left:57.8pt;margin-top:489.75pt;width:756pt;height:95.25pt;z-index:251732480;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3C6875" w:rsidP="003C6875"/>
    <w:p w:rsidR="003C6875" w:rsidRDefault="003C6875" w:rsidP="003C6875"/>
    <w:p w:rsidR="003C6875" w:rsidRDefault="005D5585" w:rsidP="003C6875">
      <w:r>
        <w:rPr>
          <w:noProof/>
        </w:rPr>
        <w:drawing>
          <wp:anchor distT="0" distB="0" distL="114300" distR="114300" simplePos="0" relativeHeight="252154368" behindDoc="0" locked="0" layoutInCell="1" allowOverlap="1">
            <wp:simplePos x="0" y="0"/>
            <wp:positionH relativeFrom="margin">
              <wp:posOffset>548640</wp:posOffset>
            </wp:positionH>
            <wp:positionV relativeFrom="margin">
              <wp:posOffset>515620</wp:posOffset>
            </wp:positionV>
            <wp:extent cx="6532245" cy="4521835"/>
            <wp:effectExtent l="171450" t="133350" r="363855" b="297815"/>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l="1519" t="37732" r="32002" b="4734"/>
                    <a:stretch>
                      <a:fillRect/>
                    </a:stretch>
                  </pic:blipFill>
                  <pic:spPr bwMode="auto">
                    <a:xfrm>
                      <a:off x="0" y="0"/>
                      <a:ext cx="6532245" cy="4521835"/>
                    </a:xfrm>
                    <a:prstGeom prst="rect">
                      <a:avLst/>
                    </a:prstGeom>
                    <a:ln>
                      <a:noFill/>
                    </a:ln>
                    <a:effectLst>
                      <a:outerShdw blurRad="292100" dist="139700" dir="2700000" algn="tl" rotWithShape="0">
                        <a:srgbClr val="333333">
                          <a:alpha val="65000"/>
                        </a:srgbClr>
                      </a:outerShdw>
                    </a:effectLst>
                  </pic:spPr>
                </pic:pic>
              </a:graphicData>
            </a:graphic>
          </wp:anchor>
        </w:drawing>
      </w:r>
      <w:r w:rsidR="005F39DF">
        <w:rPr>
          <w:noProof/>
        </w:rPr>
        <w:pict>
          <v:shape id="_x0000_s1572" type="#_x0000_t202" style="position:absolute;margin-left:603.65pt;margin-top:57.25pt;width:228pt;height:321.65pt;z-index:25209702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72;mso-column-margin:5.76pt" inset="2.88pt,2.88pt,2.88pt,2.88pt">
              <w:txbxContent>
                <w:p w:rsidR="00A513E2" w:rsidRPr="00996234" w:rsidRDefault="00A513E2" w:rsidP="00092BE4">
                  <w:pPr>
                    <w:widowControl w:val="0"/>
                    <w:spacing w:line="500" w:lineRule="exact"/>
                    <w:rPr>
                      <w:rFonts w:ascii="Arial" w:hAnsi="Arial" w:cs="Arial"/>
                      <w:color w:val="2E3640"/>
                      <w:sz w:val="36"/>
                      <w:szCs w:val="36"/>
                    </w:rPr>
                  </w:pPr>
                </w:p>
                <w:p w:rsidR="00A513E2" w:rsidRPr="005D5585" w:rsidRDefault="00A513E2" w:rsidP="005D5585">
                  <w:pPr>
                    <w:widowControl w:val="0"/>
                    <w:spacing w:line="500" w:lineRule="exact"/>
                    <w:rPr>
                      <w:rFonts w:ascii="Arial" w:hAnsi="Arial" w:cs="Arial"/>
                      <w:b/>
                      <w:color w:val="595959" w:themeColor="text1" w:themeTint="A6"/>
                      <w:sz w:val="36"/>
                      <w:szCs w:val="36"/>
                    </w:rPr>
                  </w:pPr>
                  <w:r>
                    <w:rPr>
                      <w:rFonts w:ascii="Arial" w:hAnsi="Arial" w:cs="Arial"/>
                      <w:b/>
                      <w:color w:val="595959" w:themeColor="text1" w:themeTint="A6"/>
                      <w:sz w:val="26"/>
                      <w:szCs w:val="26"/>
                    </w:rPr>
                    <w:t xml:space="preserve">       </w:t>
                  </w:r>
                  <w:r w:rsidRPr="005D5585">
                    <w:rPr>
                      <w:rFonts w:ascii="Arial" w:hAnsi="Arial" w:cs="Arial"/>
                      <w:b/>
                      <w:color w:val="595959" w:themeColor="text1" w:themeTint="A6"/>
                      <w:sz w:val="36"/>
                      <w:szCs w:val="36"/>
                    </w:rPr>
                    <w:t>Ek Hizmetler</w:t>
                  </w:r>
                </w:p>
                <w:p w:rsidR="00A513E2" w:rsidRDefault="00A513E2" w:rsidP="005D5585">
                  <w:pPr>
                    <w:pStyle w:val="ListeParagraf"/>
                    <w:widowControl w:val="0"/>
                    <w:spacing w:line="500" w:lineRule="exact"/>
                    <w:ind w:left="0"/>
                    <w:rPr>
                      <w:rFonts w:ascii="Arial" w:hAnsi="Arial" w:cs="Arial"/>
                      <w:color w:val="595959" w:themeColor="text1" w:themeTint="A6"/>
                      <w:sz w:val="32"/>
                      <w:szCs w:val="32"/>
                    </w:rPr>
                  </w:pPr>
                  <w:r w:rsidRPr="000940F8">
                    <w:rPr>
                      <w:rFonts w:ascii="Arial" w:hAnsi="Arial" w:cs="Arial"/>
                      <w:b/>
                      <w:color w:val="595959" w:themeColor="text1" w:themeTint="A6"/>
                      <w:sz w:val="32"/>
                      <w:szCs w:val="32"/>
                    </w:rPr>
                    <w:t>2. adımda</w:t>
                  </w:r>
                  <w:r>
                    <w:rPr>
                      <w:rFonts w:ascii="Arial" w:hAnsi="Arial" w:cs="Arial"/>
                      <w:color w:val="595959" w:themeColor="text1" w:themeTint="A6"/>
                      <w:sz w:val="32"/>
                      <w:szCs w:val="32"/>
                    </w:rPr>
                    <w:t xml:space="preserve"> kriterler belirlendikten sonra, sözleşmeye dâhil edilecek ek hizmetler (Tablo II ve Tablo III) varsa listeden bu hizmetler seçilir ve seçilen her madde için ayrı </w:t>
                  </w:r>
                  <w:proofErr w:type="spellStart"/>
                  <w:r>
                    <w:rPr>
                      <w:rFonts w:ascii="Arial" w:hAnsi="Arial" w:cs="Arial"/>
                      <w:color w:val="595959" w:themeColor="text1" w:themeTint="A6"/>
                      <w:sz w:val="32"/>
                      <w:szCs w:val="32"/>
                    </w:rPr>
                    <w:t>ayrı</w:t>
                  </w:r>
                  <w:proofErr w:type="spellEnd"/>
                  <w:r>
                    <w:rPr>
                      <w:rFonts w:ascii="Arial" w:hAnsi="Arial" w:cs="Arial"/>
                      <w:color w:val="595959" w:themeColor="text1" w:themeTint="A6"/>
                      <w:sz w:val="32"/>
                      <w:szCs w:val="32"/>
                    </w:rPr>
                    <w:t xml:space="preserve"> ücret otomatik olarak hizmetin karşısına gelir.</w:t>
                  </w:r>
                </w:p>
              </w:txbxContent>
            </v:textbox>
            <w10:wrap anchorx="page" anchory="page"/>
          </v:shape>
        </w:pict>
      </w:r>
      <w:r w:rsidR="005F39DF">
        <w:rPr>
          <w:noProof/>
        </w:rPr>
        <w:pict>
          <v:shape id="_x0000_s1593" type="#_x0000_t202" style="position:absolute;margin-left:58.3pt;margin-top:556.65pt;width:122.95pt;height:25.85pt;z-index:25213286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3;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sidR="005F39DF">
        <w:rPr>
          <w:noProof/>
        </w:rPr>
        <w:pict>
          <v:shape id="_x0000_s1286" style="position:absolute;margin-left:53.55pt;margin-top:500.25pt;width:760.05pt;height:73.85pt;z-index:251751936;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83" style="position:absolute;margin-left:57.8pt;margin-top:507.75pt;width:755.85pt;height:73.6pt;z-index:251748864;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81" style="position:absolute;margin-left:58.05pt;margin-top:512.25pt;width:755.5pt;height:74.05pt;z-index:251746816;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78" style="position:absolute;margin-left:57.8pt;margin-top:489.75pt;width:756pt;height:95.25pt;z-index:251743744;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5F39DF" w:rsidP="003C6875">
      <w:r>
        <w:rPr>
          <w:noProof/>
        </w:rPr>
        <w:lastRenderedPageBreak/>
        <w:pict>
          <v:shape id="_x0000_s1573" type="#_x0000_t202" style="position:absolute;margin-left:51.9pt;margin-top:340.95pt;width:726.75pt;height:154.75pt;z-index:25209907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73;mso-column-margin:5.76pt" inset="2.88pt,2.88pt,2.88pt,2.88pt">
              <w:txbxContent>
                <w:p w:rsidR="00A513E2" w:rsidRPr="005C3ADD" w:rsidRDefault="00A513E2" w:rsidP="00F42AB0">
                  <w:pPr>
                    <w:pStyle w:val="ListeParagraf"/>
                    <w:widowControl w:val="0"/>
                    <w:spacing w:line="500" w:lineRule="exact"/>
                    <w:ind w:left="1080"/>
                    <w:rPr>
                      <w:rFonts w:ascii="Arial" w:hAnsi="Arial" w:cs="Arial"/>
                      <w:b/>
                      <w:color w:val="595959" w:themeColor="text1" w:themeTint="A6"/>
                      <w:sz w:val="36"/>
                      <w:szCs w:val="36"/>
                    </w:rPr>
                  </w:pPr>
                  <w:r>
                    <w:rPr>
                      <w:rFonts w:ascii="Arial" w:hAnsi="Arial" w:cs="Arial"/>
                      <w:b/>
                      <w:color w:val="595959" w:themeColor="text1" w:themeTint="A6"/>
                      <w:sz w:val="36"/>
                      <w:szCs w:val="36"/>
                    </w:rPr>
                    <w:t>Parametreler (Ek Hizmetler Tablo II ve Tablo III)</w:t>
                  </w:r>
                  <w:r w:rsidRPr="005C3ADD">
                    <w:rPr>
                      <w:rFonts w:ascii="Arial" w:hAnsi="Arial" w:cs="Arial"/>
                      <w:b/>
                      <w:color w:val="595959" w:themeColor="text1" w:themeTint="A6"/>
                      <w:sz w:val="36"/>
                      <w:szCs w:val="36"/>
                    </w:rPr>
                    <w:t>;</w:t>
                  </w:r>
                </w:p>
                <w:p w:rsidR="00A513E2" w:rsidRPr="00A20C99" w:rsidRDefault="00A513E2" w:rsidP="00F42AB0">
                  <w:pPr>
                    <w:pStyle w:val="ListeParagraf"/>
                    <w:widowControl w:val="0"/>
                    <w:spacing w:line="500" w:lineRule="exact"/>
                    <w:ind w:left="1080"/>
                    <w:rPr>
                      <w:rFonts w:ascii="Arial" w:hAnsi="Arial" w:cs="Arial"/>
                      <w:color w:val="2E3640"/>
                      <w:sz w:val="30"/>
                      <w:szCs w:val="30"/>
                    </w:rPr>
                  </w:pPr>
                  <w:r w:rsidRPr="000940F8">
                    <w:rPr>
                      <w:rFonts w:ascii="Arial" w:hAnsi="Arial" w:cs="Arial"/>
                      <w:b/>
                      <w:color w:val="2E3640"/>
                      <w:sz w:val="30"/>
                      <w:szCs w:val="30"/>
                    </w:rPr>
                    <w:t xml:space="preserve">2.adımda </w:t>
                  </w:r>
                  <w:r w:rsidRPr="00A20C99">
                    <w:rPr>
                      <w:rFonts w:ascii="Arial" w:hAnsi="Arial" w:cs="Arial"/>
                      <w:color w:val="2E3640"/>
                      <w:sz w:val="30"/>
                      <w:szCs w:val="30"/>
                    </w:rPr>
                    <w:t>Tablo II ve Tablo III’ den madd</w:t>
                  </w:r>
                  <w:r>
                    <w:rPr>
                      <w:rFonts w:ascii="Arial" w:hAnsi="Arial" w:cs="Arial"/>
                      <w:color w:val="2E3640"/>
                      <w:sz w:val="30"/>
                      <w:szCs w:val="30"/>
                    </w:rPr>
                    <w:t xml:space="preserve">e seçimi yapıldığında, </w:t>
                  </w:r>
                  <w:r w:rsidRPr="00A513E2">
                    <w:rPr>
                      <w:rFonts w:ascii="Arial" w:hAnsi="Arial" w:cs="Arial"/>
                      <w:color w:val="2E3640"/>
                      <w:sz w:val="30"/>
                      <w:szCs w:val="30"/>
                    </w:rPr>
                    <w:t xml:space="preserve">Haksız Rekabet </w:t>
                  </w:r>
                  <w:proofErr w:type="gramStart"/>
                  <w:r w:rsidRPr="00A513E2">
                    <w:rPr>
                      <w:rFonts w:ascii="Arial" w:hAnsi="Arial" w:cs="Arial"/>
                      <w:color w:val="2E3640"/>
                      <w:sz w:val="30"/>
                      <w:szCs w:val="30"/>
                    </w:rPr>
                    <w:t>modülü</w:t>
                  </w:r>
                  <w:proofErr w:type="gramEnd"/>
                  <w:r w:rsidRPr="00A20C99">
                    <w:rPr>
                      <w:rFonts w:ascii="Arial" w:hAnsi="Arial" w:cs="Arial"/>
                      <w:color w:val="2E3640"/>
                      <w:sz w:val="30"/>
                      <w:szCs w:val="30"/>
                    </w:rPr>
                    <w:t xml:space="preserve"> otomatik olarak hesaplama yapabilmesi için kullanıcıdan bilgi girmesini istemektedir.</w:t>
                  </w:r>
                </w:p>
                <w:p w:rsidR="00A513E2" w:rsidRDefault="00A513E2" w:rsidP="00F42AB0">
                  <w:pPr>
                    <w:pStyle w:val="ListeParagraf"/>
                    <w:widowControl w:val="0"/>
                    <w:spacing w:line="500" w:lineRule="exact"/>
                    <w:ind w:left="1080"/>
                    <w:rPr>
                      <w:rFonts w:ascii="Arial" w:hAnsi="Arial" w:cs="Arial"/>
                      <w:color w:val="2E3640"/>
                      <w:sz w:val="26"/>
                      <w:szCs w:val="26"/>
                    </w:rPr>
                  </w:pPr>
                  <w:r w:rsidRPr="00A20C99">
                    <w:rPr>
                      <w:rFonts w:ascii="Arial" w:hAnsi="Arial" w:cs="Arial"/>
                      <w:color w:val="2E3640"/>
                      <w:sz w:val="26"/>
                      <w:szCs w:val="26"/>
                    </w:rPr>
                    <w:t xml:space="preserve">Örnek: Sürekli Danışmanlık; </w:t>
                  </w:r>
                </w:p>
                <w:p w:rsidR="00A513E2" w:rsidRPr="00A20C99" w:rsidRDefault="00A513E2" w:rsidP="00F42AB0">
                  <w:pPr>
                    <w:pStyle w:val="ListeParagraf"/>
                    <w:widowControl w:val="0"/>
                    <w:spacing w:line="500" w:lineRule="exact"/>
                    <w:ind w:left="1080"/>
                    <w:rPr>
                      <w:rFonts w:ascii="Arial" w:hAnsi="Arial" w:cs="Arial"/>
                      <w:color w:val="2E3640"/>
                      <w:sz w:val="26"/>
                      <w:szCs w:val="26"/>
                    </w:rPr>
                  </w:pPr>
                  <w:r>
                    <w:rPr>
                      <w:rFonts w:ascii="Arial" w:hAnsi="Arial" w:cs="Arial"/>
                      <w:color w:val="2E3640"/>
                      <w:sz w:val="26"/>
                      <w:szCs w:val="26"/>
                    </w:rPr>
                    <w:t>B</w:t>
                  </w:r>
                  <w:r w:rsidRPr="00A20C99">
                    <w:rPr>
                      <w:rFonts w:ascii="Arial" w:hAnsi="Arial" w:cs="Arial"/>
                      <w:color w:val="2E3640"/>
                      <w:sz w:val="26"/>
                      <w:szCs w:val="26"/>
                    </w:rPr>
                    <w:t xml:space="preserve">u madde için </w:t>
                  </w:r>
                  <w:r>
                    <w:rPr>
                      <w:rFonts w:ascii="Arial" w:hAnsi="Arial" w:cs="Arial"/>
                      <w:color w:val="2E3640"/>
                      <w:sz w:val="26"/>
                      <w:szCs w:val="26"/>
                    </w:rPr>
                    <w:t xml:space="preserve">Haksız Rekabet </w:t>
                  </w:r>
                  <w:proofErr w:type="gramStart"/>
                  <w:r>
                    <w:rPr>
                      <w:rFonts w:ascii="Arial" w:hAnsi="Arial" w:cs="Arial"/>
                      <w:color w:val="2E3640"/>
                      <w:sz w:val="26"/>
                      <w:szCs w:val="26"/>
                    </w:rPr>
                    <w:t>m</w:t>
                  </w:r>
                  <w:r w:rsidRPr="00A513E2">
                    <w:rPr>
                      <w:rFonts w:ascii="Arial" w:hAnsi="Arial" w:cs="Arial"/>
                      <w:color w:val="2E3640"/>
                      <w:sz w:val="26"/>
                      <w:szCs w:val="26"/>
                    </w:rPr>
                    <w:t>odülü</w:t>
                  </w:r>
                  <w:proofErr w:type="gramEnd"/>
                  <w:r w:rsidRPr="00A20C99">
                    <w:rPr>
                      <w:rFonts w:ascii="Arial" w:hAnsi="Arial" w:cs="Arial"/>
                      <w:color w:val="2E3640"/>
                      <w:sz w:val="26"/>
                      <w:szCs w:val="26"/>
                    </w:rPr>
                    <w:t xml:space="preserve"> “Bir önceki yıl net satışlar ve Ay” bilgisi istemektedir.</w:t>
                  </w:r>
                </w:p>
              </w:txbxContent>
            </v:textbox>
            <w10:wrap anchorx="page" anchory="page"/>
          </v:shape>
        </w:pict>
      </w:r>
      <w:r w:rsidR="007A5F19">
        <w:rPr>
          <w:noProof/>
        </w:rPr>
        <w:drawing>
          <wp:anchor distT="0" distB="0" distL="114300" distR="114300" simplePos="0" relativeHeight="252151296" behindDoc="0" locked="0" layoutInCell="1" allowOverlap="1">
            <wp:simplePos x="0" y="0"/>
            <wp:positionH relativeFrom="margin">
              <wp:posOffset>1682750</wp:posOffset>
            </wp:positionH>
            <wp:positionV relativeFrom="margin">
              <wp:posOffset>207010</wp:posOffset>
            </wp:positionV>
            <wp:extent cx="5147945" cy="3657600"/>
            <wp:effectExtent l="171450" t="133350" r="357505" b="30480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14115" t="5862" r="36008" b="49493"/>
                    <a:stretch>
                      <a:fillRect/>
                    </a:stretch>
                  </pic:blipFill>
                  <pic:spPr bwMode="auto">
                    <a:xfrm>
                      <a:off x="0" y="0"/>
                      <a:ext cx="5147945" cy="36576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594" type="#_x0000_t202" style="position:absolute;margin-left:58.3pt;margin-top:558.55pt;width:122.95pt;height:25.85pt;z-index:25213388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4;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294" style="position:absolute;margin-left:53.55pt;margin-top:500.25pt;width:760.05pt;height:73.85pt;z-index:25176115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92" style="position:absolute;margin-left:57.8pt;margin-top:507.75pt;width:755.85pt;height:73.6pt;z-index:251759104;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90" style="position:absolute;margin-left:58.05pt;margin-top:512.25pt;width:755.5pt;height:74.05pt;z-index:251757056;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287" style="position:absolute;margin-left:57.8pt;margin-top:489.75pt;width:756pt;height:95.25pt;z-index:251753984;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3C6875" w:rsidP="003C6875"/>
    <w:p w:rsidR="003C6875" w:rsidRDefault="00A20C99" w:rsidP="003C6875">
      <w:r>
        <w:rPr>
          <w:noProof/>
        </w:rPr>
        <w:drawing>
          <wp:anchor distT="0" distB="0" distL="114300" distR="114300" simplePos="0" relativeHeight="252153344" behindDoc="0" locked="0" layoutInCell="1" allowOverlap="1">
            <wp:simplePos x="0" y="0"/>
            <wp:positionH relativeFrom="margin">
              <wp:posOffset>612140</wp:posOffset>
            </wp:positionH>
            <wp:positionV relativeFrom="margin">
              <wp:posOffset>201930</wp:posOffset>
            </wp:positionV>
            <wp:extent cx="6264275" cy="5193030"/>
            <wp:effectExtent l="171450" t="133350" r="365125" b="31242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t="10168" r="32324" b="19805"/>
                    <a:stretch>
                      <a:fillRect/>
                    </a:stretch>
                  </pic:blipFill>
                  <pic:spPr bwMode="auto">
                    <a:xfrm>
                      <a:off x="0" y="0"/>
                      <a:ext cx="6264275" cy="5193030"/>
                    </a:xfrm>
                    <a:prstGeom prst="rect">
                      <a:avLst/>
                    </a:prstGeom>
                    <a:ln>
                      <a:noFill/>
                    </a:ln>
                    <a:effectLst>
                      <a:outerShdw blurRad="292100" dist="139700" dir="2700000" algn="tl" rotWithShape="0">
                        <a:srgbClr val="333333">
                          <a:alpha val="65000"/>
                        </a:srgbClr>
                      </a:outerShdw>
                    </a:effectLst>
                  </pic:spPr>
                </pic:pic>
              </a:graphicData>
            </a:graphic>
          </wp:anchor>
        </w:drawing>
      </w:r>
    </w:p>
    <w:p w:rsidR="00A20C99" w:rsidRDefault="005F39DF" w:rsidP="003C6875">
      <w:pPr>
        <w:rPr>
          <w:lang w:bidi="tr-TR"/>
        </w:rPr>
      </w:pPr>
      <w:r>
        <w:rPr>
          <w:noProof/>
        </w:rPr>
        <w:pict>
          <v:shape id="_x0000_s1609" type="#_x0000_t202" style="position:absolute;margin-left:595.75pt;margin-top:49.4pt;width:210.4pt;height:433.2pt;z-index:25216665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609;mso-column-margin:5.76pt" inset="2.88pt,2.88pt,2.88pt,2.88pt">
              <w:txbxContent>
                <w:p w:rsidR="00A513E2" w:rsidRDefault="00A513E2" w:rsidP="00A20C99">
                  <w:pPr>
                    <w:pStyle w:val="ListeParagraf"/>
                    <w:widowControl w:val="0"/>
                    <w:spacing w:line="500" w:lineRule="exact"/>
                    <w:ind w:left="0"/>
                    <w:rPr>
                      <w:rFonts w:ascii="Arial" w:hAnsi="Arial" w:cs="Arial"/>
                      <w:color w:val="2E3640"/>
                      <w:sz w:val="32"/>
                      <w:szCs w:val="32"/>
                    </w:rPr>
                  </w:pPr>
                  <w:r>
                    <w:rPr>
                      <w:rFonts w:ascii="Arial" w:hAnsi="Arial" w:cs="Arial"/>
                      <w:b/>
                      <w:color w:val="2E3640"/>
                      <w:sz w:val="32"/>
                      <w:szCs w:val="32"/>
                    </w:rPr>
                    <w:t>3</w:t>
                  </w:r>
                  <w:r w:rsidRPr="00894498">
                    <w:rPr>
                      <w:rFonts w:ascii="Arial" w:hAnsi="Arial" w:cs="Arial"/>
                      <w:b/>
                      <w:color w:val="2E3640"/>
                      <w:sz w:val="32"/>
                      <w:szCs w:val="32"/>
                    </w:rPr>
                    <w:t>.adımda</w:t>
                  </w:r>
                  <w:r>
                    <w:rPr>
                      <w:rFonts w:ascii="Arial" w:hAnsi="Arial" w:cs="Arial"/>
                      <w:color w:val="2E3640"/>
                      <w:sz w:val="32"/>
                      <w:szCs w:val="32"/>
                    </w:rPr>
                    <w:t xml:space="preserve"> “Yapılacak İşin Konusu, Kapsamı ve varsa Özel Hükümleri kontrol edilir eklenecek bir madde varsa yeşil (+) işaretine basılıp madde eklenir. Bilgiler girildiğinde “</w:t>
                  </w:r>
                  <w:r w:rsidRPr="00124F8A">
                    <w:rPr>
                      <w:rFonts w:ascii="Arial" w:hAnsi="Arial" w:cs="Arial"/>
                      <w:b/>
                      <w:color w:val="2E3640"/>
                      <w:sz w:val="32"/>
                      <w:szCs w:val="32"/>
                    </w:rPr>
                    <w:t>Sonraki Adım</w:t>
                  </w:r>
                  <w:r>
                    <w:rPr>
                      <w:rFonts w:ascii="Arial" w:hAnsi="Arial" w:cs="Arial"/>
                      <w:color w:val="2E3640"/>
                      <w:sz w:val="32"/>
                      <w:szCs w:val="32"/>
                    </w:rPr>
                    <w:t>”</w:t>
                  </w:r>
                </w:p>
                <w:p w:rsidR="00A513E2" w:rsidRDefault="00A513E2" w:rsidP="00A20C99">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Butonuna tıklanır.</w:t>
                  </w:r>
                </w:p>
                <w:p w:rsidR="00A513E2" w:rsidRDefault="00A513E2" w:rsidP="00A20C99">
                  <w:pPr>
                    <w:pStyle w:val="ListeParagraf"/>
                    <w:widowControl w:val="0"/>
                    <w:spacing w:line="500" w:lineRule="exact"/>
                    <w:ind w:left="0"/>
                    <w:rPr>
                      <w:rFonts w:ascii="Arial" w:hAnsi="Arial" w:cs="Arial"/>
                      <w:color w:val="2E3640"/>
                      <w:sz w:val="32"/>
                      <w:szCs w:val="32"/>
                    </w:rPr>
                  </w:pPr>
                </w:p>
                <w:p w:rsidR="00A513E2" w:rsidRDefault="00A513E2" w:rsidP="00A20C99">
                  <w:pPr>
                    <w:pStyle w:val="ListeParagraf"/>
                    <w:widowControl w:val="0"/>
                    <w:spacing w:line="500" w:lineRule="exact"/>
                    <w:ind w:left="0"/>
                    <w:rPr>
                      <w:rFonts w:ascii="Arial" w:hAnsi="Arial" w:cs="Arial"/>
                      <w:color w:val="2E3640"/>
                      <w:sz w:val="32"/>
                      <w:szCs w:val="32"/>
                    </w:rPr>
                  </w:pPr>
                </w:p>
              </w:txbxContent>
            </v:textbox>
            <w10:wrap anchorx="page" anchory="page"/>
          </v:shape>
        </w:pict>
      </w:r>
    </w:p>
    <w:p w:rsidR="00A20C99" w:rsidRDefault="005F39DF">
      <w:pPr>
        <w:rPr>
          <w:lang w:bidi="tr-TR"/>
        </w:rPr>
      </w:pPr>
      <w:r>
        <w:rPr>
          <w:noProof/>
        </w:rPr>
        <w:pict>
          <v:shape id="_x0000_s1703" type="#_x0000_t202" style="position:absolute;margin-left:59.7pt;margin-top:557pt;width:122.95pt;height:25.85pt;z-index:25228851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03;mso-column-margin:5.76pt" inset="2.88pt,2.88pt,2.88pt,2.88pt">
              <w:txbxContent>
                <w:p w:rsidR="00A513E2" w:rsidRPr="00AE0839" w:rsidRDefault="00A513E2" w:rsidP="007A04C2">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7A04C2">
                  <w:pPr>
                    <w:widowControl w:val="0"/>
                    <w:spacing w:line="500" w:lineRule="exact"/>
                    <w:rPr>
                      <w:rFonts w:ascii="Arial" w:hAnsi="Arial" w:cs="Arial"/>
                      <w:color w:val="2E3640"/>
                      <w:sz w:val="36"/>
                      <w:szCs w:val="36"/>
                    </w:rPr>
                  </w:pPr>
                </w:p>
                <w:p w:rsidR="00A513E2" w:rsidRPr="001A0A0A" w:rsidRDefault="00A513E2" w:rsidP="007A04C2">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7A04C2">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7A04C2">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7A04C2">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06" style="position:absolute;margin-left:59pt;margin-top:512.35pt;width:755.5pt;height:74.05pt;z-index:252163584;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605" style="position:absolute;margin-left:58.75pt;margin-top:489.85pt;width:756pt;height:95.25pt;z-index:252162560;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608" style="position:absolute;margin-left:54.5pt;margin-top:500.35pt;width:760.05pt;height:73.85pt;z-index:25216563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607" style="position:absolute;margin-left:58.75pt;margin-top:507.85pt;width:755.85pt;height:73.6pt;z-index:252164608;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A20C99">
        <w:rPr>
          <w:lang w:bidi="tr-TR"/>
        </w:rPr>
        <w:br w:type="page"/>
      </w:r>
    </w:p>
    <w:p w:rsidR="003C6875" w:rsidRDefault="007A04C2" w:rsidP="003C6875">
      <w:r>
        <w:rPr>
          <w:noProof/>
        </w:rPr>
        <w:lastRenderedPageBreak/>
        <w:drawing>
          <wp:anchor distT="0" distB="0" distL="114300" distR="114300" simplePos="0" relativeHeight="252287488" behindDoc="0" locked="0" layoutInCell="1" allowOverlap="1">
            <wp:simplePos x="0" y="0"/>
            <wp:positionH relativeFrom="margin">
              <wp:posOffset>506095</wp:posOffset>
            </wp:positionH>
            <wp:positionV relativeFrom="margin">
              <wp:posOffset>138430</wp:posOffset>
            </wp:positionV>
            <wp:extent cx="6419850" cy="6414135"/>
            <wp:effectExtent l="171450" t="133350" r="361950" b="310515"/>
            <wp:wrapSquare wrapText="bothSides"/>
            <wp:docPr id="8"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l="997" t="9028" r="33141" b="8591"/>
                    <a:stretch>
                      <a:fillRect/>
                    </a:stretch>
                  </pic:blipFill>
                  <pic:spPr bwMode="auto">
                    <a:xfrm>
                      <a:off x="0" y="0"/>
                      <a:ext cx="6419850" cy="6414135"/>
                    </a:xfrm>
                    <a:prstGeom prst="rect">
                      <a:avLst/>
                    </a:prstGeom>
                    <a:ln>
                      <a:noFill/>
                    </a:ln>
                    <a:effectLst>
                      <a:outerShdw blurRad="292100" dist="139700" dir="2700000" algn="tl" rotWithShape="0">
                        <a:srgbClr val="333333">
                          <a:alpha val="65000"/>
                        </a:srgbClr>
                      </a:outerShdw>
                    </a:effectLst>
                  </pic:spPr>
                </pic:pic>
              </a:graphicData>
            </a:graphic>
          </wp:anchor>
        </w:drawing>
      </w:r>
      <w:r w:rsidR="005F39DF">
        <w:rPr>
          <w:noProof/>
        </w:rPr>
        <w:pict>
          <v:shape id="_x0000_s1610" type="#_x0000_t202" style="position:absolute;margin-left:584.8pt;margin-top:61.4pt;width:228.75pt;height:433.2pt;z-index:25216768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610;mso-column-margin:5.76pt" inset="2.88pt,2.88pt,2.88pt,2.88pt">
              <w:txbxContent>
                <w:p w:rsidR="00A513E2" w:rsidRDefault="00A513E2" w:rsidP="007A04C2">
                  <w:pPr>
                    <w:pStyle w:val="ListeParagraf"/>
                    <w:widowControl w:val="0"/>
                    <w:spacing w:line="500" w:lineRule="exact"/>
                    <w:ind w:left="0"/>
                    <w:rPr>
                      <w:rFonts w:ascii="Arial" w:hAnsi="Arial" w:cs="Arial"/>
                      <w:color w:val="2E3640"/>
                      <w:sz w:val="32"/>
                      <w:szCs w:val="32"/>
                    </w:rPr>
                  </w:pPr>
                  <w:r>
                    <w:rPr>
                      <w:rFonts w:ascii="Arial" w:hAnsi="Arial" w:cs="Arial"/>
                      <w:b/>
                      <w:color w:val="2E3640"/>
                      <w:sz w:val="32"/>
                      <w:szCs w:val="32"/>
                    </w:rPr>
                    <w:t>4</w:t>
                  </w:r>
                  <w:r w:rsidRPr="00894498">
                    <w:rPr>
                      <w:rFonts w:ascii="Arial" w:hAnsi="Arial" w:cs="Arial"/>
                      <w:b/>
                      <w:color w:val="2E3640"/>
                      <w:sz w:val="32"/>
                      <w:szCs w:val="32"/>
                    </w:rPr>
                    <w:t>.adımda</w:t>
                  </w:r>
                  <w:r>
                    <w:rPr>
                      <w:rFonts w:ascii="Arial" w:hAnsi="Arial" w:cs="Arial"/>
                      <w:color w:val="2E3640"/>
                      <w:sz w:val="32"/>
                      <w:szCs w:val="32"/>
                    </w:rPr>
                    <w:t xml:space="preserve"> Sözleşme maddelerinin asgari ücret tarifesine göre tutarları gösterilmektedir. </w:t>
                  </w:r>
                </w:p>
                <w:p w:rsidR="00A513E2" w:rsidRDefault="00A513E2" w:rsidP="007A04C2">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Her madde için tarifeye göre ücretler girilerek “</w:t>
                  </w:r>
                  <w:r w:rsidRPr="007A04C2">
                    <w:rPr>
                      <w:rFonts w:ascii="Arial" w:hAnsi="Arial" w:cs="Arial"/>
                      <w:b/>
                      <w:color w:val="2E3640"/>
                      <w:sz w:val="32"/>
                      <w:szCs w:val="32"/>
                    </w:rPr>
                    <w:t>Bitir</w:t>
                  </w:r>
                  <w:r>
                    <w:rPr>
                      <w:rFonts w:ascii="Arial" w:hAnsi="Arial" w:cs="Arial"/>
                      <w:color w:val="2E3640"/>
                      <w:sz w:val="32"/>
                      <w:szCs w:val="32"/>
                    </w:rPr>
                    <w:t>” butonuna basılarak sözleşme sonlandırılır.</w:t>
                  </w:r>
                </w:p>
                <w:p w:rsidR="00A513E2" w:rsidRDefault="00A513E2" w:rsidP="007A04C2">
                  <w:pPr>
                    <w:pStyle w:val="ListeParagraf"/>
                    <w:widowControl w:val="0"/>
                    <w:spacing w:line="500" w:lineRule="exact"/>
                    <w:ind w:left="0"/>
                    <w:rPr>
                      <w:rFonts w:ascii="Arial" w:hAnsi="Arial" w:cs="Arial"/>
                      <w:color w:val="2E3640"/>
                      <w:sz w:val="32"/>
                      <w:szCs w:val="32"/>
                    </w:rPr>
                  </w:pPr>
                </w:p>
                <w:p w:rsidR="00A513E2" w:rsidRDefault="00A513E2" w:rsidP="007A04C2">
                  <w:pPr>
                    <w:pStyle w:val="ListeParagraf"/>
                    <w:widowControl w:val="0"/>
                    <w:spacing w:line="500" w:lineRule="exact"/>
                    <w:ind w:left="0"/>
                    <w:rPr>
                      <w:rFonts w:ascii="Arial" w:hAnsi="Arial" w:cs="Arial"/>
                      <w:color w:val="2E3640"/>
                      <w:sz w:val="32"/>
                      <w:szCs w:val="32"/>
                    </w:rPr>
                  </w:pPr>
                </w:p>
              </w:txbxContent>
            </v:textbox>
            <w10:wrap anchorx="page" anchory="page"/>
          </v:shape>
        </w:pict>
      </w:r>
      <w:r w:rsidR="005F39DF">
        <w:rPr>
          <w:noProof/>
        </w:rPr>
        <w:pict>
          <v:shape id="_x0000_s1595" type="#_x0000_t202" style="position:absolute;margin-left:59.25pt;margin-top:557.6pt;width:122.95pt;height:25.85pt;z-index:25213491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5;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sidR="005F39DF">
        <w:rPr>
          <w:noProof/>
        </w:rPr>
        <w:pict>
          <v:shape id="_x0000_s1304" style="position:absolute;margin-left:53.55pt;margin-top:500.25pt;width:760.05pt;height:73.85pt;z-index:25177344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301" style="position:absolute;margin-left:57.8pt;margin-top:507.75pt;width:755.85pt;height:73.6pt;z-index:251770368;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99" style="position:absolute;margin-left:58.05pt;margin-top:512.25pt;width:755.5pt;height:74.05pt;z-index:251768320;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296" style="position:absolute;margin-left:57.8pt;margin-top:489.75pt;width:756pt;height:95.25pt;z-index:25176524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5F39DF" w:rsidP="003C6875">
      <w:pPr>
        <w:rPr>
          <w:lang w:bidi="tr-TR"/>
        </w:rPr>
      </w:pPr>
      <w:r>
        <w:rPr>
          <w:noProof/>
        </w:rPr>
        <w:lastRenderedPageBreak/>
        <w:pict>
          <v:shape id="_x0000_s1706" type="#_x0000_t32" style="position:absolute;margin-left:-387.55pt;margin-top:164.85pt;width:372.85pt;height:300.75pt;flip:y;z-index:252291584" o:connectortype="straight">
            <v:stroke endarrow="block"/>
          </v:shape>
        </w:pict>
      </w:r>
      <w:r>
        <w:rPr>
          <w:noProof/>
        </w:rPr>
        <w:pict>
          <v:shape id="_x0000_s1705" type="#_x0000_t32" style="position:absolute;margin-left:-265.05pt;margin-top:152.85pt;width:257.4pt;height:68.8pt;flip:y;z-index:252290560" o:connectortype="straight">
            <v:stroke endarrow="block"/>
          </v:shape>
        </w:pict>
      </w:r>
      <w:r w:rsidR="007A04C2">
        <w:rPr>
          <w:noProof/>
        </w:rPr>
        <w:drawing>
          <wp:anchor distT="0" distB="0" distL="114300" distR="114300" simplePos="0" relativeHeight="252158464" behindDoc="0" locked="0" layoutInCell="1" allowOverlap="1">
            <wp:simplePos x="0" y="0"/>
            <wp:positionH relativeFrom="margin">
              <wp:posOffset>502285</wp:posOffset>
            </wp:positionH>
            <wp:positionV relativeFrom="margin">
              <wp:posOffset>95250</wp:posOffset>
            </wp:positionV>
            <wp:extent cx="6361430" cy="6667500"/>
            <wp:effectExtent l="171450" t="133350" r="363220" b="304800"/>
            <wp:wrapSquare wrapText="bothSides"/>
            <wp:docPr id="21"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l="595" t="8550" r="33168" b="4833"/>
                    <a:stretch>
                      <a:fillRect/>
                    </a:stretch>
                  </pic:blipFill>
                  <pic:spPr bwMode="auto">
                    <a:xfrm>
                      <a:off x="0" y="0"/>
                      <a:ext cx="6361430" cy="66675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704" type="#_x0000_t202" style="position:absolute;margin-left:588.4pt;margin-top:73.4pt;width:228.75pt;height:433.2pt;z-index:25228953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04;mso-column-margin:5.76pt" inset="2.88pt,2.88pt,2.88pt,2.88pt">
              <w:txbxContent>
                <w:p w:rsidR="00A513E2" w:rsidRDefault="00A513E2" w:rsidP="007A04C2">
                  <w:pPr>
                    <w:pStyle w:val="ListeParagraf"/>
                    <w:widowControl w:val="0"/>
                    <w:spacing w:line="500" w:lineRule="exact"/>
                    <w:ind w:left="0"/>
                    <w:rPr>
                      <w:rFonts w:ascii="Arial" w:hAnsi="Arial" w:cs="Arial"/>
                      <w:color w:val="2E3640"/>
                      <w:sz w:val="32"/>
                      <w:szCs w:val="32"/>
                    </w:rPr>
                  </w:pPr>
                  <w:r>
                    <w:rPr>
                      <w:rFonts w:ascii="Arial" w:hAnsi="Arial" w:cs="Arial"/>
                      <w:b/>
                      <w:color w:val="2E3640"/>
                      <w:sz w:val="32"/>
                      <w:szCs w:val="32"/>
                    </w:rPr>
                    <w:t>4</w:t>
                  </w:r>
                  <w:r w:rsidRPr="00894498">
                    <w:rPr>
                      <w:rFonts w:ascii="Arial" w:hAnsi="Arial" w:cs="Arial"/>
                      <w:b/>
                      <w:color w:val="2E3640"/>
                      <w:sz w:val="32"/>
                      <w:szCs w:val="32"/>
                    </w:rPr>
                    <w:t>.adımda</w:t>
                  </w:r>
                  <w:r>
                    <w:rPr>
                      <w:rFonts w:ascii="Arial" w:hAnsi="Arial" w:cs="Arial"/>
                      <w:color w:val="2E3640"/>
                      <w:sz w:val="32"/>
                      <w:szCs w:val="32"/>
                    </w:rPr>
                    <w:t xml:space="preserve"> eğer sözleşme maddeleri tarifenin altında bir ücret girilirse </w:t>
                  </w:r>
                  <w:proofErr w:type="gramStart"/>
                  <w:r>
                    <w:rPr>
                      <w:rFonts w:ascii="Arial" w:hAnsi="Arial" w:cs="Arial"/>
                      <w:color w:val="2E3640"/>
                      <w:sz w:val="32"/>
                      <w:szCs w:val="32"/>
                    </w:rPr>
                    <w:t>modül</w:t>
                  </w:r>
                  <w:proofErr w:type="gramEnd"/>
                  <w:r>
                    <w:rPr>
                      <w:rFonts w:ascii="Arial" w:hAnsi="Arial" w:cs="Arial"/>
                      <w:color w:val="2E3640"/>
                      <w:sz w:val="32"/>
                      <w:szCs w:val="32"/>
                    </w:rPr>
                    <w:t xml:space="preserve"> uyarı verir ve </w:t>
                  </w:r>
                  <w:r w:rsidRPr="007A04C2">
                    <w:rPr>
                      <w:rFonts w:ascii="Arial" w:hAnsi="Arial" w:cs="Arial"/>
                      <w:b/>
                      <w:color w:val="2E3640"/>
                      <w:sz w:val="32"/>
                      <w:szCs w:val="32"/>
                    </w:rPr>
                    <w:t>Haksız Rekabet</w:t>
                  </w:r>
                  <w:r>
                    <w:rPr>
                      <w:rFonts w:ascii="Arial" w:hAnsi="Arial" w:cs="Arial"/>
                      <w:b/>
                      <w:color w:val="2E3640"/>
                      <w:sz w:val="32"/>
                      <w:szCs w:val="32"/>
                    </w:rPr>
                    <w:t xml:space="preserve"> </w:t>
                  </w:r>
                  <w:r w:rsidRPr="007A04C2">
                    <w:rPr>
                      <w:rFonts w:ascii="Arial" w:hAnsi="Arial" w:cs="Arial"/>
                      <w:color w:val="2E3640"/>
                      <w:sz w:val="32"/>
                      <w:szCs w:val="32"/>
                    </w:rPr>
                    <w:t>yapıldığını tespit eder</w:t>
                  </w:r>
                  <w:r>
                    <w:rPr>
                      <w:rFonts w:ascii="Arial" w:hAnsi="Arial" w:cs="Arial"/>
                      <w:color w:val="2E3640"/>
                      <w:sz w:val="32"/>
                      <w:szCs w:val="32"/>
                    </w:rPr>
                    <w:t xml:space="preserve"> kullanıcıdan bir gerekçe girmesini ister aksi halde sözleşme tamamlanamaz.</w:t>
                  </w:r>
                </w:p>
                <w:p w:rsidR="00A513E2" w:rsidRDefault="00A513E2" w:rsidP="007A04C2">
                  <w:pPr>
                    <w:pStyle w:val="ListeParagraf"/>
                    <w:widowControl w:val="0"/>
                    <w:spacing w:line="500" w:lineRule="exact"/>
                    <w:ind w:left="0"/>
                    <w:rPr>
                      <w:rFonts w:ascii="Arial" w:hAnsi="Arial" w:cs="Arial"/>
                      <w:color w:val="2E3640"/>
                      <w:sz w:val="32"/>
                      <w:szCs w:val="32"/>
                    </w:rPr>
                  </w:pPr>
                </w:p>
                <w:p w:rsidR="00A513E2" w:rsidRDefault="00A513E2" w:rsidP="007A04C2">
                  <w:pPr>
                    <w:pStyle w:val="ListeParagraf"/>
                    <w:widowControl w:val="0"/>
                    <w:spacing w:line="500" w:lineRule="exact"/>
                    <w:ind w:left="0"/>
                    <w:rPr>
                      <w:rFonts w:ascii="Arial" w:hAnsi="Arial" w:cs="Arial"/>
                      <w:color w:val="2E3640"/>
                      <w:sz w:val="32"/>
                      <w:szCs w:val="32"/>
                    </w:rPr>
                  </w:pPr>
                </w:p>
              </w:txbxContent>
            </v:textbox>
            <w10:wrap anchorx="page" anchory="page"/>
          </v:shape>
        </w:pict>
      </w:r>
      <w:r>
        <w:rPr>
          <w:noProof/>
        </w:rPr>
        <w:pict>
          <v:shape id="_x0000_s1596" type="#_x0000_t202" style="position:absolute;margin-left:58.3pt;margin-top:558.55pt;width:122.95pt;height:25.85pt;z-index:25213593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6;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sidR="001F1E04">
        <w:rPr>
          <w:noProof/>
        </w:rPr>
        <w:drawing>
          <wp:anchor distT="0" distB="0" distL="114300" distR="114300" simplePos="0" relativeHeight="252118528" behindDoc="0" locked="0" layoutInCell="1" allowOverlap="1">
            <wp:simplePos x="0" y="0"/>
            <wp:positionH relativeFrom="margin">
              <wp:posOffset>511810</wp:posOffset>
            </wp:positionH>
            <wp:positionV relativeFrom="margin">
              <wp:posOffset>61750575</wp:posOffset>
            </wp:positionV>
            <wp:extent cx="6912610" cy="5931535"/>
            <wp:effectExtent l="171450" t="133350" r="364490" b="297815"/>
            <wp:wrapSquare wrapText="bothSides"/>
            <wp:docPr id="61"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l="2480" t="13788" r="38871" b="23367"/>
                    <a:stretch>
                      <a:fillRect/>
                    </a:stretch>
                  </pic:blipFill>
                  <pic:spPr bwMode="auto">
                    <a:xfrm>
                      <a:off x="0" y="0"/>
                      <a:ext cx="6912610" cy="593153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312" style="position:absolute;margin-left:53.55pt;margin-top:500.25pt;width:760.05pt;height:73.85pt;z-index:251782656;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10" style="position:absolute;margin-left:57.8pt;margin-top:507.75pt;width:755.85pt;height:73.6pt;z-index:251780608;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08" style="position:absolute;margin-left:58.05pt;margin-top:512.25pt;width:755.5pt;height:74.05pt;z-index:251778560;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05" style="position:absolute;margin-left:57.8pt;margin-top:489.75pt;width:756pt;height:95.25pt;z-index:25177548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43A03" w:rsidRDefault="005F39DF" w:rsidP="003C6875">
      <w:r>
        <w:rPr>
          <w:noProof/>
        </w:rPr>
        <w:lastRenderedPageBreak/>
        <w:pict>
          <v:oval id="_x0000_s1917" style="position:absolute;margin-left:738.45pt;margin-top:19.15pt;width:25.25pt;height:36.45pt;z-index:252512768"/>
        </w:pict>
      </w:r>
      <w:r>
        <w:rPr>
          <w:noProof/>
        </w:rPr>
        <w:pict>
          <v:shape id="_x0000_s1708" type="#_x0000_t32" style="position:absolute;margin-left:216.25pt;margin-top:272.55pt;width:177.8pt;height:119.95pt;flip:x;z-index:252293632" o:connectortype="straight">
            <v:stroke endarrow="block"/>
          </v:shape>
        </w:pict>
      </w:r>
      <w:r>
        <w:rPr>
          <w:noProof/>
        </w:rPr>
        <w:pict>
          <v:shape id="_x0000_s1707" type="#_x0000_t32" style="position:absolute;margin-left:302.25pt;margin-top:271.05pt;width:99.95pt;height:96.75pt;z-index:252292608" o:connectortype="straight">
            <v:stroke endarrow="block"/>
          </v:shape>
        </w:pict>
      </w:r>
      <w:r w:rsidR="007A04C2">
        <w:rPr>
          <w:noProof/>
        </w:rPr>
        <w:drawing>
          <wp:anchor distT="0" distB="0" distL="114300" distR="114300" simplePos="0" relativeHeight="252159488" behindDoc="0" locked="0" layoutInCell="1" allowOverlap="1">
            <wp:simplePos x="0" y="0"/>
            <wp:positionH relativeFrom="margin">
              <wp:posOffset>502285</wp:posOffset>
            </wp:positionH>
            <wp:positionV relativeFrom="margin">
              <wp:posOffset>259080</wp:posOffset>
            </wp:positionV>
            <wp:extent cx="9583420" cy="3632835"/>
            <wp:effectExtent l="171450" t="133350" r="360680" b="310515"/>
            <wp:wrapSquare wrapText="bothSides"/>
            <wp:docPr id="23"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t="4882" r="-44" b="47609"/>
                    <a:stretch>
                      <a:fillRect/>
                    </a:stretch>
                  </pic:blipFill>
                  <pic:spPr bwMode="auto">
                    <a:xfrm>
                      <a:off x="0" y="0"/>
                      <a:ext cx="9583420" cy="3632835"/>
                    </a:xfrm>
                    <a:prstGeom prst="rect">
                      <a:avLst/>
                    </a:prstGeom>
                    <a:ln>
                      <a:noFill/>
                    </a:ln>
                    <a:effectLst>
                      <a:outerShdw blurRad="292100" dist="139700" dir="2700000" algn="tl" rotWithShape="0">
                        <a:srgbClr val="333333">
                          <a:alpha val="65000"/>
                        </a:srgbClr>
                      </a:outerShdw>
                    </a:effectLst>
                  </pic:spPr>
                </pic:pic>
              </a:graphicData>
            </a:graphic>
          </wp:anchor>
        </w:drawing>
      </w:r>
    </w:p>
    <w:p w:rsidR="003C6875" w:rsidRDefault="003C6875" w:rsidP="003C6875"/>
    <w:p w:rsidR="003C6875" w:rsidRDefault="003C6875" w:rsidP="003C6875"/>
    <w:p w:rsidR="003C6875" w:rsidRDefault="005F39DF" w:rsidP="003C6875">
      <w:r>
        <w:rPr>
          <w:noProof/>
        </w:rPr>
        <w:pict>
          <v:shape id="_x0000_s1597" type="#_x0000_t202" style="position:absolute;margin-left:58.3pt;margin-top:557.6pt;width:122.95pt;height:25.85pt;z-index:25213696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7;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576" type="#_x0000_t202" style="position:absolute;margin-left:75.9pt;margin-top:353pt;width:726.75pt;height:112.25pt;z-index:25210521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76;mso-column-margin:5.76pt" inset="2.88pt,2.88pt,2.88pt,2.88pt">
              <w:txbxContent>
                <w:p w:rsidR="00A513E2" w:rsidRDefault="00A513E2" w:rsidP="00675F99">
                  <w:pPr>
                    <w:pStyle w:val="ListeParagraf"/>
                    <w:widowControl w:val="0"/>
                    <w:spacing w:line="500" w:lineRule="exact"/>
                    <w:rPr>
                      <w:rFonts w:ascii="Arial" w:hAnsi="Arial" w:cs="Arial"/>
                      <w:b/>
                      <w:color w:val="595959" w:themeColor="text1" w:themeTint="A6"/>
                      <w:sz w:val="36"/>
                      <w:szCs w:val="36"/>
                    </w:rPr>
                  </w:pPr>
                  <w:r>
                    <w:rPr>
                      <w:rFonts w:ascii="Arial" w:hAnsi="Arial" w:cs="Arial"/>
                      <w:b/>
                      <w:color w:val="595959" w:themeColor="text1" w:themeTint="A6"/>
                      <w:sz w:val="36"/>
                      <w:szCs w:val="36"/>
                    </w:rPr>
                    <w:t>Sözleşme “Bitir” butonuna basılarak işlem başarıyla gerçekleştirilmiş olur.</w:t>
                  </w:r>
                </w:p>
                <w:p w:rsidR="00A513E2" w:rsidRPr="00996234" w:rsidRDefault="00A513E2" w:rsidP="00675F99">
                  <w:pPr>
                    <w:pStyle w:val="ListeParagraf"/>
                    <w:widowControl w:val="0"/>
                    <w:spacing w:line="500" w:lineRule="exact"/>
                    <w:rPr>
                      <w:rFonts w:ascii="Arial" w:hAnsi="Arial" w:cs="Arial"/>
                      <w:color w:val="FFFFFE"/>
                      <w:sz w:val="32"/>
                      <w:szCs w:val="32"/>
                    </w:rPr>
                  </w:pPr>
                  <w:r>
                    <w:rPr>
                      <w:rFonts w:ascii="Arial" w:hAnsi="Arial" w:cs="Arial"/>
                      <w:color w:val="595959" w:themeColor="text1" w:themeTint="A6"/>
                      <w:sz w:val="32"/>
                      <w:szCs w:val="32"/>
                    </w:rPr>
                    <w:t>Yapılan sözleşmeyi görüntülemek için “</w:t>
                  </w:r>
                  <w:r w:rsidRPr="007A04C2">
                    <w:rPr>
                      <w:rFonts w:ascii="Arial" w:hAnsi="Arial" w:cs="Arial"/>
                      <w:b/>
                      <w:color w:val="595959" w:themeColor="text1" w:themeTint="A6"/>
                      <w:sz w:val="32"/>
                      <w:szCs w:val="32"/>
                    </w:rPr>
                    <w:t>buraya</w:t>
                  </w:r>
                  <w:r>
                    <w:rPr>
                      <w:rFonts w:ascii="Arial" w:hAnsi="Arial" w:cs="Arial"/>
                      <w:color w:val="595959" w:themeColor="text1" w:themeTint="A6"/>
                      <w:sz w:val="32"/>
                      <w:szCs w:val="32"/>
                    </w:rPr>
                    <w:t>” tıklanırsa sözleşme görüntülenir. Yeni sözleşme girmek için “</w:t>
                  </w:r>
                  <w:r w:rsidRPr="007A04C2">
                    <w:rPr>
                      <w:rFonts w:ascii="Arial" w:hAnsi="Arial" w:cs="Arial"/>
                      <w:b/>
                      <w:color w:val="595959" w:themeColor="text1" w:themeTint="A6"/>
                      <w:sz w:val="32"/>
                      <w:szCs w:val="32"/>
                    </w:rPr>
                    <w:t>buraya</w:t>
                  </w:r>
                  <w:r>
                    <w:rPr>
                      <w:rFonts w:ascii="Arial" w:hAnsi="Arial" w:cs="Arial"/>
                      <w:color w:val="595959" w:themeColor="text1" w:themeTint="A6"/>
                      <w:sz w:val="32"/>
                      <w:szCs w:val="32"/>
                    </w:rPr>
                    <w:t>” tıklanır ve yeni sözleşme girişine başlanabilir.</w:t>
                  </w:r>
                </w:p>
                <w:p w:rsidR="00A513E2" w:rsidRPr="005C3ADD" w:rsidRDefault="00A513E2" w:rsidP="00675F99">
                  <w:pPr>
                    <w:pStyle w:val="ListeParagraf"/>
                    <w:widowControl w:val="0"/>
                    <w:spacing w:line="500" w:lineRule="exact"/>
                    <w:ind w:left="1080"/>
                    <w:rPr>
                      <w:rFonts w:ascii="Arial" w:hAnsi="Arial" w:cs="Arial"/>
                      <w:color w:val="FFFFFE"/>
                      <w:sz w:val="32"/>
                      <w:szCs w:val="32"/>
                    </w:rPr>
                  </w:pPr>
                </w:p>
              </w:txbxContent>
            </v:textbox>
            <w10:wrap anchorx="page" anchory="page"/>
          </v:shape>
        </w:pict>
      </w:r>
      <w:r>
        <w:rPr>
          <w:noProof/>
        </w:rPr>
        <w:pict>
          <v:shape id="_x0000_s1322" style="position:absolute;margin-left:53.55pt;margin-top:500.25pt;width:760.05pt;height:73.85pt;z-index:251794944;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19" style="position:absolute;margin-left:57.8pt;margin-top:507.75pt;width:755.85pt;height:73.6pt;z-index:251791872;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17" style="position:absolute;margin-left:58.05pt;margin-top:512.25pt;width:755.5pt;height:74.05pt;z-index:251789824;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14" style="position:absolute;margin-left:57.8pt;margin-top:489.75pt;width:756pt;height:95.25pt;z-index:251786752;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5F39DF" w:rsidP="003C6875">
      <w:r>
        <w:rPr>
          <w:noProof/>
        </w:rPr>
        <w:lastRenderedPageBreak/>
        <w:pict>
          <v:shape id="_x0000_s1709" type="#_x0000_t202" style="position:absolute;margin-left:417.75pt;margin-top:228.55pt;width:389.1pt;height:112.25pt;z-index:25229568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09;mso-column-margin:5.76pt" inset="2.88pt,2.88pt,2.88pt,2.88pt">
              <w:txbxContent>
                <w:p w:rsidR="00A513E2" w:rsidRPr="00174E2A" w:rsidRDefault="00A513E2" w:rsidP="00174E2A">
                  <w:pPr>
                    <w:pStyle w:val="ListeParagraf"/>
                    <w:widowControl w:val="0"/>
                    <w:spacing w:line="500" w:lineRule="exact"/>
                    <w:rPr>
                      <w:rFonts w:ascii="Arial" w:hAnsi="Arial" w:cs="Arial"/>
                      <w:b/>
                      <w:color w:val="595959" w:themeColor="text1" w:themeTint="A6"/>
                      <w:sz w:val="52"/>
                      <w:szCs w:val="52"/>
                    </w:rPr>
                  </w:pPr>
                  <w:r>
                    <w:rPr>
                      <w:rFonts w:ascii="Arial" w:hAnsi="Arial" w:cs="Arial"/>
                      <w:b/>
                      <w:color w:val="595959" w:themeColor="text1" w:themeTint="A6"/>
                      <w:sz w:val="52"/>
                      <w:szCs w:val="52"/>
                    </w:rPr>
                    <w:t xml:space="preserve">C- </w:t>
                  </w:r>
                  <w:r w:rsidRPr="00174E2A">
                    <w:rPr>
                      <w:rFonts w:ascii="Arial" w:hAnsi="Arial" w:cs="Arial"/>
                      <w:b/>
                      <w:color w:val="595959" w:themeColor="text1" w:themeTint="A6"/>
                      <w:sz w:val="52"/>
                      <w:szCs w:val="52"/>
                    </w:rPr>
                    <w:t>Sözleşme</w:t>
                  </w:r>
                  <w:r>
                    <w:rPr>
                      <w:rFonts w:ascii="Arial" w:hAnsi="Arial" w:cs="Arial"/>
                      <w:b/>
                      <w:color w:val="595959" w:themeColor="text1" w:themeTint="A6"/>
                      <w:sz w:val="52"/>
                      <w:szCs w:val="52"/>
                    </w:rPr>
                    <w:t xml:space="preserve"> Listesi</w:t>
                  </w:r>
                </w:p>
                <w:p w:rsidR="00A513E2" w:rsidRPr="00996234" w:rsidRDefault="00A513E2" w:rsidP="00174E2A">
                  <w:pPr>
                    <w:pStyle w:val="ListeParagraf"/>
                    <w:widowControl w:val="0"/>
                    <w:spacing w:line="500" w:lineRule="exact"/>
                    <w:rPr>
                      <w:rFonts w:ascii="Arial" w:hAnsi="Arial" w:cs="Arial"/>
                      <w:color w:val="FFFFFE"/>
                      <w:sz w:val="32"/>
                      <w:szCs w:val="32"/>
                    </w:rPr>
                  </w:pPr>
                  <w:r>
                    <w:rPr>
                      <w:rFonts w:ascii="Arial" w:hAnsi="Arial" w:cs="Arial"/>
                      <w:color w:val="595959" w:themeColor="text1" w:themeTint="A6"/>
                      <w:sz w:val="32"/>
                      <w:szCs w:val="32"/>
                    </w:rPr>
                    <w:t>Meslek Mensubunun yapmış olduğu tüm sözleşmelerin gösterildiği ara yüzdür.</w:t>
                  </w:r>
                </w:p>
                <w:p w:rsidR="00A513E2" w:rsidRPr="005C3ADD" w:rsidRDefault="00A513E2" w:rsidP="00174E2A">
                  <w:pPr>
                    <w:pStyle w:val="ListeParagraf"/>
                    <w:widowControl w:val="0"/>
                    <w:spacing w:line="500" w:lineRule="exact"/>
                    <w:ind w:left="1080"/>
                    <w:rPr>
                      <w:rFonts w:ascii="Arial" w:hAnsi="Arial" w:cs="Arial"/>
                      <w:color w:val="FFFFFE"/>
                      <w:sz w:val="32"/>
                      <w:szCs w:val="32"/>
                    </w:rPr>
                  </w:pPr>
                </w:p>
              </w:txbxContent>
            </v:textbox>
            <w10:wrap anchorx="page" anchory="page"/>
          </v:shape>
        </w:pict>
      </w:r>
      <w:r w:rsidR="007E660E">
        <w:rPr>
          <w:noProof/>
        </w:rPr>
        <w:drawing>
          <wp:anchor distT="0" distB="0" distL="114300" distR="114300" simplePos="0" relativeHeight="252521984" behindDoc="0" locked="0" layoutInCell="1" allowOverlap="1">
            <wp:simplePos x="0" y="0"/>
            <wp:positionH relativeFrom="margin">
              <wp:posOffset>885190</wp:posOffset>
            </wp:positionH>
            <wp:positionV relativeFrom="margin">
              <wp:posOffset>666115</wp:posOffset>
            </wp:positionV>
            <wp:extent cx="3561715" cy="3457575"/>
            <wp:effectExtent l="171450" t="133350" r="362585" b="314325"/>
            <wp:wrapSquare wrapText="bothSides"/>
            <wp:docPr id="2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t="43846" r="84843" b="37764"/>
                    <a:stretch>
                      <a:fillRect/>
                    </a:stretch>
                  </pic:blipFill>
                  <pic:spPr bwMode="auto">
                    <a:xfrm>
                      <a:off x="0" y="0"/>
                      <a:ext cx="3561715" cy="345757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598" type="#_x0000_t202" style="position:absolute;margin-left:60.2pt;margin-top:558.55pt;width:122.95pt;height:25.85pt;z-index:25213798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8;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330" style="position:absolute;margin-left:53.55pt;margin-top:500.25pt;width:760.05pt;height:73.85pt;z-index:25180416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28" style="position:absolute;margin-left:57.8pt;margin-top:507.75pt;width:755.85pt;height:73.6pt;z-index:251802112;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26" style="position:absolute;margin-left:58.05pt;margin-top:512.25pt;width:755.5pt;height:74.05pt;z-index:251800064;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23" style="position:absolute;margin-left:57.8pt;margin-top:489.75pt;width:756pt;height:95.25pt;z-index:251796992;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7E660E" w:rsidP="003C6875">
      <w:r>
        <w:rPr>
          <w:noProof/>
        </w:rPr>
        <w:lastRenderedPageBreak/>
        <w:drawing>
          <wp:anchor distT="0" distB="0" distL="114300" distR="114300" simplePos="0" relativeHeight="252523008" behindDoc="0" locked="0" layoutInCell="1" allowOverlap="1">
            <wp:simplePos x="0" y="0"/>
            <wp:positionH relativeFrom="margin">
              <wp:posOffset>1495425</wp:posOffset>
            </wp:positionH>
            <wp:positionV relativeFrom="margin">
              <wp:posOffset>104140</wp:posOffset>
            </wp:positionV>
            <wp:extent cx="7316470" cy="4105275"/>
            <wp:effectExtent l="171450" t="133350" r="360680" b="314325"/>
            <wp:wrapSquare wrapText="bothSides"/>
            <wp:docPr id="2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10816" t="17857" r="2245" b="21173"/>
                    <a:stretch>
                      <a:fillRect/>
                    </a:stretch>
                  </pic:blipFill>
                  <pic:spPr bwMode="auto">
                    <a:xfrm>
                      <a:off x="0" y="0"/>
                      <a:ext cx="7316470" cy="4105275"/>
                    </a:xfrm>
                    <a:prstGeom prst="rect">
                      <a:avLst/>
                    </a:prstGeom>
                    <a:ln>
                      <a:noFill/>
                    </a:ln>
                    <a:effectLst>
                      <a:outerShdw blurRad="292100" dist="139700" dir="2700000" algn="tl" rotWithShape="0">
                        <a:srgbClr val="333333">
                          <a:alpha val="65000"/>
                        </a:srgbClr>
                      </a:outerShdw>
                    </a:effectLst>
                  </pic:spPr>
                </pic:pic>
              </a:graphicData>
            </a:graphic>
          </wp:anchor>
        </w:drawing>
      </w:r>
    </w:p>
    <w:p w:rsidR="003C6875" w:rsidRDefault="003C6875" w:rsidP="003C6875"/>
    <w:p w:rsidR="003C6875" w:rsidRDefault="005F39DF" w:rsidP="003C6875">
      <w:r>
        <w:rPr>
          <w:noProof/>
        </w:rPr>
        <w:pict>
          <v:shape id="_x0000_s1599" type="#_x0000_t202" style="position:absolute;margin-left:59.25pt;margin-top:557.7pt;width:122.95pt;height:25.85pt;z-index:25213900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99;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578" type="#_x0000_t202" style="position:absolute;margin-left:59.25pt;margin-top:378.65pt;width:768.8pt;height:116.15pt;z-index:25210931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78;mso-column-margin:5.76pt" inset="2.88pt,2.88pt,2.88pt,2.88pt">
              <w:txbxContent>
                <w:p w:rsidR="00A513E2" w:rsidRPr="00174E2A" w:rsidRDefault="00A513E2" w:rsidP="00F2291E">
                  <w:pPr>
                    <w:pStyle w:val="ListeParagraf"/>
                    <w:widowControl w:val="0"/>
                    <w:spacing w:line="500" w:lineRule="exact"/>
                    <w:ind w:left="360"/>
                    <w:rPr>
                      <w:rFonts w:ascii="Arial" w:hAnsi="Arial" w:cs="Arial"/>
                      <w:color w:val="2E3640"/>
                      <w:sz w:val="44"/>
                      <w:szCs w:val="44"/>
                    </w:rPr>
                  </w:pPr>
                  <w:r w:rsidRPr="00174E2A">
                    <w:rPr>
                      <w:rFonts w:ascii="Arial" w:hAnsi="Arial" w:cs="Arial"/>
                      <w:color w:val="2E3640"/>
                      <w:sz w:val="44"/>
                      <w:szCs w:val="44"/>
                    </w:rPr>
                    <w:t>SÖZLEŞME</w:t>
                  </w:r>
                  <w:r>
                    <w:rPr>
                      <w:rFonts w:ascii="Arial" w:hAnsi="Arial" w:cs="Arial"/>
                      <w:color w:val="2E3640"/>
                      <w:sz w:val="44"/>
                      <w:szCs w:val="44"/>
                    </w:rPr>
                    <w:t xml:space="preserve"> LİSTESİ 1</w:t>
                  </w:r>
                </w:p>
                <w:p w:rsidR="00A513E2" w:rsidRDefault="00A513E2" w:rsidP="009B3DE9">
                  <w:pPr>
                    <w:pStyle w:val="ListeParagraf"/>
                    <w:widowControl w:val="0"/>
                    <w:spacing w:line="500" w:lineRule="exact"/>
                    <w:ind w:left="1080"/>
                    <w:rPr>
                      <w:rFonts w:ascii="Arial" w:hAnsi="Arial" w:cs="Arial"/>
                      <w:color w:val="2E3640"/>
                      <w:sz w:val="36"/>
                      <w:szCs w:val="36"/>
                    </w:rPr>
                  </w:pPr>
                </w:p>
                <w:p w:rsidR="00A513E2" w:rsidRDefault="00A513E2" w:rsidP="009E531F">
                  <w:pPr>
                    <w:widowControl w:val="0"/>
                    <w:spacing w:line="360" w:lineRule="auto"/>
                    <w:ind w:left="360"/>
                    <w:rPr>
                      <w:rFonts w:ascii="Arial" w:hAnsi="Arial" w:cs="Arial"/>
                      <w:color w:val="2E3640"/>
                      <w:sz w:val="36"/>
                      <w:szCs w:val="36"/>
                    </w:rPr>
                  </w:pPr>
                  <w:r>
                    <w:rPr>
                      <w:rFonts w:ascii="Arial" w:hAnsi="Arial" w:cs="Arial"/>
                      <w:color w:val="2E3640"/>
                      <w:sz w:val="36"/>
                      <w:szCs w:val="36"/>
                    </w:rPr>
                    <w:t>Sözleşmeler listesinde Devam Eden, Fesih Edilmiş ve Devir Edilmiş sözleşmelerin gösterildiği ekrandır.</w:t>
                  </w:r>
                </w:p>
              </w:txbxContent>
            </v:textbox>
            <w10:wrap anchorx="page" anchory="page"/>
          </v:shape>
        </w:pict>
      </w:r>
      <w:r>
        <w:rPr>
          <w:noProof/>
        </w:rPr>
        <w:pict>
          <v:shape id="_x0000_s1340" style="position:absolute;margin-left:53.55pt;margin-top:500.25pt;width:760.05pt;height:73.85pt;z-index:251816448;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37" style="position:absolute;margin-left:57.8pt;margin-top:507.75pt;width:755.85pt;height:73.6pt;z-index:25181337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35" style="position:absolute;margin-left:58.05pt;margin-top:512.25pt;width:755.5pt;height:74.05pt;z-index:251811328;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32" style="position:absolute;margin-left:57.8pt;margin-top:489.75pt;width:756pt;height:95.25pt;z-index:251808256;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3C6875" w:rsidRDefault="005F39DF" w:rsidP="003C6875">
      <w:r>
        <w:rPr>
          <w:noProof/>
        </w:rPr>
        <w:lastRenderedPageBreak/>
        <w:pict>
          <v:shape id="_x0000_s1905" type="#_x0000_t32" style="position:absolute;margin-left:60.55pt;margin-top:134.4pt;width:678.85pt;height:11.25pt;z-index:252501504" o:connectortype="straight">
            <v:stroke endarrow="block"/>
          </v:shape>
        </w:pict>
      </w:r>
      <w:r>
        <w:rPr>
          <w:noProof/>
        </w:rPr>
        <w:pict>
          <v:shape id="_x0000_s1711" type="#_x0000_t202" style="position:absolute;margin-left:57.65pt;margin-top:556.95pt;width:122.95pt;height:25.85pt;z-index:25229977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11;mso-column-margin:5.76pt" inset="2.88pt,2.88pt,2.88pt,2.88pt">
              <w:txbxContent>
                <w:p w:rsidR="00A513E2" w:rsidRPr="00AE0839" w:rsidRDefault="00A513E2" w:rsidP="00F2291E">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F2291E">
                  <w:pPr>
                    <w:widowControl w:val="0"/>
                    <w:spacing w:line="500" w:lineRule="exact"/>
                    <w:rPr>
                      <w:rFonts w:ascii="Arial" w:hAnsi="Arial" w:cs="Arial"/>
                      <w:color w:val="2E3640"/>
                      <w:sz w:val="36"/>
                      <w:szCs w:val="36"/>
                    </w:rPr>
                  </w:pPr>
                </w:p>
                <w:p w:rsidR="00A513E2" w:rsidRPr="001A0A0A" w:rsidRDefault="00A513E2" w:rsidP="00F2291E">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F2291E">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F2291E">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F2291E">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710" type="#_x0000_t202" style="position:absolute;margin-left:611.7pt;margin-top:36.95pt;width:214.65pt;height:5in;z-index:25229875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10;mso-column-margin:5.76pt" inset="2.88pt,2.88pt,2.88pt,2.88pt">
              <w:txbxContent>
                <w:p w:rsidR="00A513E2" w:rsidRPr="00F2291E" w:rsidRDefault="00A513E2" w:rsidP="00F2291E">
                  <w:pPr>
                    <w:pStyle w:val="ListeParagraf"/>
                    <w:widowControl w:val="0"/>
                    <w:spacing w:line="500" w:lineRule="exact"/>
                    <w:ind w:left="360"/>
                    <w:rPr>
                      <w:rFonts w:ascii="Arial" w:hAnsi="Arial" w:cs="Arial"/>
                      <w:color w:val="2E3640"/>
                      <w:sz w:val="36"/>
                      <w:szCs w:val="36"/>
                    </w:rPr>
                  </w:pPr>
                  <w:r w:rsidRPr="00F2291E">
                    <w:rPr>
                      <w:rFonts w:ascii="Arial" w:hAnsi="Arial" w:cs="Arial"/>
                      <w:color w:val="2E3640"/>
                      <w:sz w:val="36"/>
                      <w:szCs w:val="36"/>
                    </w:rPr>
                    <w:t>SÖZLEŞME</w:t>
                  </w:r>
                  <w:r>
                    <w:rPr>
                      <w:rFonts w:ascii="Arial" w:hAnsi="Arial" w:cs="Arial"/>
                      <w:color w:val="2E3640"/>
                      <w:sz w:val="36"/>
                      <w:szCs w:val="36"/>
                    </w:rPr>
                    <w:t xml:space="preserve"> LİSTESİ</w:t>
                  </w:r>
                  <w:r w:rsidRPr="00F2291E">
                    <w:rPr>
                      <w:rFonts w:ascii="Arial" w:hAnsi="Arial" w:cs="Arial"/>
                      <w:color w:val="2E3640"/>
                      <w:sz w:val="36"/>
                      <w:szCs w:val="36"/>
                    </w:rPr>
                    <w:t xml:space="preserve"> </w:t>
                  </w:r>
                  <w:r>
                    <w:rPr>
                      <w:rFonts w:ascii="Arial" w:hAnsi="Arial" w:cs="Arial"/>
                      <w:color w:val="2E3640"/>
                      <w:sz w:val="36"/>
                      <w:szCs w:val="36"/>
                    </w:rPr>
                    <w:t>2</w:t>
                  </w:r>
                </w:p>
                <w:p w:rsidR="00A513E2" w:rsidRDefault="00A513E2" w:rsidP="00F2291E">
                  <w:pPr>
                    <w:pStyle w:val="ListeParagraf"/>
                    <w:widowControl w:val="0"/>
                    <w:spacing w:line="500" w:lineRule="exact"/>
                    <w:ind w:left="0"/>
                    <w:rPr>
                      <w:rFonts w:ascii="Arial" w:hAnsi="Arial" w:cs="Arial"/>
                      <w:b/>
                      <w:color w:val="2E3640"/>
                      <w:sz w:val="32"/>
                      <w:szCs w:val="32"/>
                    </w:rPr>
                  </w:pPr>
                </w:p>
                <w:p w:rsidR="00A513E2" w:rsidRDefault="00A513E2" w:rsidP="00F2291E">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Yapılan sözleşmelerin ayrıntılarına bakılmak istendiğinde küçük “ok” ikonuna tıklandığında sözleşme ile alakalı; Mükellef Bilgileri, Sözleşme Bilgileri, Hizmet ve Ücret Bilgileri ve Ödeme Bilgileri gösterilmektedir.</w:t>
                  </w:r>
                </w:p>
                <w:p w:rsidR="00A513E2" w:rsidRDefault="00A513E2" w:rsidP="00F2291E">
                  <w:pPr>
                    <w:pStyle w:val="ListeParagraf"/>
                    <w:widowControl w:val="0"/>
                    <w:spacing w:line="500" w:lineRule="exact"/>
                    <w:ind w:left="0"/>
                    <w:rPr>
                      <w:rFonts w:ascii="Arial" w:hAnsi="Arial" w:cs="Arial"/>
                      <w:color w:val="2E3640"/>
                      <w:sz w:val="32"/>
                      <w:szCs w:val="32"/>
                    </w:rPr>
                  </w:pPr>
                </w:p>
                <w:p w:rsidR="00A513E2" w:rsidRDefault="00A513E2" w:rsidP="00F2291E">
                  <w:pPr>
                    <w:pStyle w:val="ListeParagraf"/>
                    <w:widowControl w:val="0"/>
                    <w:spacing w:line="500" w:lineRule="exact"/>
                    <w:ind w:left="0"/>
                    <w:rPr>
                      <w:rFonts w:ascii="Arial" w:hAnsi="Arial" w:cs="Arial"/>
                      <w:color w:val="2E3640"/>
                      <w:sz w:val="32"/>
                      <w:szCs w:val="32"/>
                    </w:rPr>
                  </w:pPr>
                </w:p>
              </w:txbxContent>
            </v:textbox>
            <w10:wrap anchorx="page" anchory="page"/>
          </v:shape>
        </w:pict>
      </w:r>
      <w:r w:rsidR="00F2291E">
        <w:rPr>
          <w:noProof/>
        </w:rPr>
        <w:drawing>
          <wp:anchor distT="0" distB="0" distL="114300" distR="114300" simplePos="0" relativeHeight="252297728" behindDoc="0" locked="0" layoutInCell="1" allowOverlap="1">
            <wp:simplePos x="0" y="0"/>
            <wp:positionH relativeFrom="margin">
              <wp:posOffset>537845</wp:posOffset>
            </wp:positionH>
            <wp:positionV relativeFrom="margin">
              <wp:posOffset>95885</wp:posOffset>
            </wp:positionV>
            <wp:extent cx="6739890" cy="4598035"/>
            <wp:effectExtent l="171450" t="133350" r="365760" b="297815"/>
            <wp:wrapSquare wrapText="bothSides"/>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663" t="5063" r="10233" b="20000"/>
                    <a:stretch>
                      <a:fillRect/>
                    </a:stretch>
                  </pic:blipFill>
                  <pic:spPr bwMode="auto">
                    <a:xfrm>
                      <a:off x="0" y="0"/>
                      <a:ext cx="6739890" cy="459803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348" style="position:absolute;margin-left:53.55pt;margin-top:500.25pt;width:760.05pt;height:73.85pt;z-index:251825664;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46" style="position:absolute;margin-left:57.8pt;margin-top:507.75pt;width:755.85pt;height:73.6pt;z-index:25182361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44" style="position:absolute;margin-left:58.05pt;margin-top:512.25pt;width:755.5pt;height:74.05pt;z-index:251821568;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41" style="position:absolute;margin-left:57.8pt;margin-top:489.75pt;width:756pt;height:95.25pt;z-index:251818496;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7A04C2" w:rsidRDefault="005F39DF" w:rsidP="007A04C2">
      <w:r>
        <w:rPr>
          <w:noProof/>
        </w:rPr>
        <w:lastRenderedPageBreak/>
        <w:pict>
          <v:shape id="_x0000_s1714" type="#_x0000_t202" style="position:absolute;margin-left:58.6pt;margin-top:560.45pt;width:122.95pt;height:25.85pt;z-index:25230489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14;mso-column-margin:5.76pt" inset="2.88pt,2.88pt,2.88pt,2.88pt">
              <w:txbxContent>
                <w:p w:rsidR="00A513E2" w:rsidRPr="00AE0839" w:rsidRDefault="00A513E2" w:rsidP="00F73B7C">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F73B7C">
                  <w:pPr>
                    <w:widowControl w:val="0"/>
                    <w:spacing w:line="500" w:lineRule="exact"/>
                    <w:rPr>
                      <w:rFonts w:ascii="Arial" w:hAnsi="Arial" w:cs="Arial"/>
                      <w:color w:val="2E3640"/>
                      <w:sz w:val="36"/>
                      <w:szCs w:val="36"/>
                    </w:rPr>
                  </w:pPr>
                </w:p>
                <w:p w:rsidR="00A513E2" w:rsidRPr="001A0A0A" w:rsidRDefault="00A513E2" w:rsidP="00F73B7C">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F73B7C">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F73B7C">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F73B7C">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713" type="#_x0000_t32" style="position:absolute;margin-left:361.25pt;margin-top:159.5pt;width:254.5pt;height:207.6pt;flip:x;z-index:252302848" o:connectortype="straight">
            <v:stroke endarrow="block"/>
          </v:shape>
        </w:pict>
      </w:r>
      <w:r>
        <w:rPr>
          <w:noProof/>
        </w:rPr>
        <w:pict>
          <v:shape id="_x0000_s1712" type="#_x0000_t202" style="position:absolute;margin-left:56.8pt;margin-top:369.4pt;width:750.25pt;height:116.15pt;z-index:25230182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12;mso-column-margin:5.76pt" inset="2.88pt,2.88pt,2.88pt,2.88pt">
              <w:txbxContent>
                <w:p w:rsidR="00A513E2" w:rsidRPr="00F73B7C" w:rsidRDefault="00A513E2" w:rsidP="00F73B7C">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LİSTESİ</w:t>
                  </w:r>
                  <w:r w:rsidRPr="00F73B7C">
                    <w:rPr>
                      <w:rFonts w:ascii="Arial" w:hAnsi="Arial" w:cs="Arial"/>
                      <w:color w:val="2E3640"/>
                      <w:sz w:val="36"/>
                      <w:szCs w:val="36"/>
                    </w:rPr>
                    <w:t xml:space="preserve"> </w:t>
                  </w:r>
                  <w:r>
                    <w:rPr>
                      <w:rFonts w:ascii="Arial" w:hAnsi="Arial" w:cs="Arial"/>
                      <w:color w:val="2E3640"/>
                      <w:sz w:val="36"/>
                      <w:szCs w:val="36"/>
                    </w:rPr>
                    <w:t xml:space="preserve">3 – </w:t>
                  </w:r>
                  <w:r w:rsidRPr="00F73B7C">
                    <w:rPr>
                      <w:rFonts w:ascii="Arial" w:hAnsi="Arial" w:cs="Arial"/>
                      <w:color w:val="2E3640"/>
                      <w:sz w:val="32"/>
                      <w:szCs w:val="32"/>
                    </w:rPr>
                    <w:t>Sözleşme Detayı</w:t>
                  </w:r>
                </w:p>
                <w:p w:rsidR="00A513E2" w:rsidRDefault="00A513E2" w:rsidP="00F73B7C">
                  <w:pPr>
                    <w:pStyle w:val="ListeParagraf"/>
                    <w:widowControl w:val="0"/>
                    <w:spacing w:line="500" w:lineRule="exact"/>
                    <w:ind w:left="1080"/>
                    <w:rPr>
                      <w:rFonts w:ascii="Arial" w:hAnsi="Arial" w:cs="Arial"/>
                      <w:color w:val="2E3640"/>
                      <w:sz w:val="36"/>
                      <w:szCs w:val="36"/>
                    </w:rPr>
                  </w:pPr>
                </w:p>
                <w:p w:rsidR="00A513E2" w:rsidRPr="00F73B7C" w:rsidRDefault="00A513E2" w:rsidP="00F73B7C">
                  <w:pPr>
                    <w:widowControl w:val="0"/>
                    <w:spacing w:line="360" w:lineRule="auto"/>
                    <w:ind w:left="360"/>
                    <w:rPr>
                      <w:rFonts w:ascii="Arial" w:hAnsi="Arial" w:cs="Arial"/>
                      <w:color w:val="2E3640"/>
                      <w:sz w:val="32"/>
                      <w:szCs w:val="32"/>
                    </w:rPr>
                  </w:pPr>
                  <w:r>
                    <w:rPr>
                      <w:rFonts w:ascii="Arial" w:hAnsi="Arial" w:cs="Arial"/>
                      <w:color w:val="2E3640"/>
                      <w:sz w:val="32"/>
                      <w:szCs w:val="32"/>
                    </w:rPr>
                    <w:t>Yapılan Sözleşmenin detayının gösterildiği ve yazdırılabildiği bölümdür.</w:t>
                  </w:r>
                </w:p>
              </w:txbxContent>
            </v:textbox>
            <w10:wrap anchorx="page" anchory="page"/>
          </v:shape>
        </w:pict>
      </w:r>
      <w:r w:rsidR="00F73B7C">
        <w:rPr>
          <w:noProof/>
        </w:rPr>
        <w:drawing>
          <wp:anchor distT="0" distB="0" distL="114300" distR="114300" simplePos="0" relativeHeight="252300800" behindDoc="0" locked="0" layoutInCell="1" allowOverlap="1">
            <wp:simplePos x="0" y="0"/>
            <wp:positionH relativeFrom="margin">
              <wp:posOffset>537845</wp:posOffset>
            </wp:positionH>
            <wp:positionV relativeFrom="margin">
              <wp:align>top</wp:align>
            </wp:positionV>
            <wp:extent cx="8649335" cy="3853815"/>
            <wp:effectExtent l="171450" t="133350" r="361315" b="299085"/>
            <wp:wrapSquare wrapText="bothSides"/>
            <wp:docPr id="2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935" t="10163" r="23301" b="47595"/>
                    <a:stretch>
                      <a:fillRect/>
                    </a:stretch>
                  </pic:blipFill>
                  <pic:spPr bwMode="auto">
                    <a:xfrm>
                      <a:off x="0" y="0"/>
                      <a:ext cx="8649335" cy="38538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614" style="position:absolute;margin-left:53.55pt;margin-top:500.25pt;width:760.05pt;height:73.85pt;z-index:25217280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13" style="position:absolute;margin-left:57.8pt;margin-top:507.75pt;width:755.85pt;height:73.6pt;z-index:25217177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12" style="position:absolute;margin-left:58.05pt;margin-top:512.25pt;width:755.5pt;height:74.05pt;z-index:25217075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11" style="position:absolute;margin-left:57.8pt;margin-top:489.75pt;width:756pt;height:95.25pt;z-index:25216972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1D407E" w:rsidP="007A04C2">
      <w:r>
        <w:rPr>
          <w:noProof/>
        </w:rPr>
        <w:lastRenderedPageBreak/>
        <w:drawing>
          <wp:anchor distT="0" distB="0" distL="114300" distR="114300" simplePos="0" relativeHeight="252518912" behindDoc="0" locked="0" layoutInCell="1" allowOverlap="1">
            <wp:simplePos x="0" y="0"/>
            <wp:positionH relativeFrom="margin">
              <wp:posOffset>504825</wp:posOffset>
            </wp:positionH>
            <wp:positionV relativeFrom="margin">
              <wp:posOffset>133350</wp:posOffset>
            </wp:positionV>
            <wp:extent cx="5064125" cy="6294120"/>
            <wp:effectExtent l="19050" t="0" r="3175"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1705" t="7506" r="23256" b="7022"/>
                    <a:stretch>
                      <a:fillRect/>
                    </a:stretch>
                  </pic:blipFill>
                  <pic:spPr bwMode="auto">
                    <a:xfrm>
                      <a:off x="0" y="0"/>
                      <a:ext cx="5064125" cy="6294120"/>
                    </a:xfrm>
                    <a:prstGeom prst="rect">
                      <a:avLst/>
                    </a:prstGeom>
                    <a:noFill/>
                    <a:ln w="9525">
                      <a:noFill/>
                      <a:miter lim="800000"/>
                      <a:headEnd/>
                      <a:tailEnd/>
                    </a:ln>
                  </pic:spPr>
                </pic:pic>
              </a:graphicData>
            </a:graphic>
          </wp:anchor>
        </w:drawing>
      </w:r>
    </w:p>
    <w:p w:rsidR="007A04C2" w:rsidRDefault="005F39DF" w:rsidP="007A04C2">
      <w:r>
        <w:rPr>
          <w:noProof/>
        </w:rPr>
        <w:pict>
          <v:shape id="_x0000_s1716" type="#_x0000_t202" style="position:absolute;margin-left:550.6pt;margin-top:48.95pt;width:214.65pt;height:5in;z-index:25230694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16;mso-column-margin:5.76pt" inset="2.88pt,2.88pt,2.88pt,2.88pt">
              <w:txbxContent>
                <w:p w:rsidR="00A513E2" w:rsidRPr="00F2291E" w:rsidRDefault="00A513E2" w:rsidP="00F73B7C">
                  <w:pPr>
                    <w:pStyle w:val="ListeParagraf"/>
                    <w:widowControl w:val="0"/>
                    <w:spacing w:line="500" w:lineRule="exact"/>
                    <w:ind w:left="360"/>
                    <w:rPr>
                      <w:rFonts w:ascii="Arial" w:hAnsi="Arial" w:cs="Arial"/>
                      <w:color w:val="2E3640"/>
                      <w:sz w:val="36"/>
                      <w:szCs w:val="36"/>
                    </w:rPr>
                  </w:pPr>
                  <w:r>
                    <w:rPr>
                      <w:rFonts w:ascii="Arial" w:hAnsi="Arial" w:cs="Arial"/>
                      <w:color w:val="2E3640"/>
                      <w:sz w:val="36"/>
                      <w:szCs w:val="36"/>
                    </w:rPr>
                    <w:t>SÖZLEŞME</w:t>
                  </w:r>
                </w:p>
                <w:p w:rsidR="00A513E2" w:rsidRDefault="00A513E2" w:rsidP="00F73B7C">
                  <w:pPr>
                    <w:pStyle w:val="ListeParagraf"/>
                    <w:widowControl w:val="0"/>
                    <w:spacing w:line="500" w:lineRule="exact"/>
                    <w:ind w:left="0"/>
                    <w:rPr>
                      <w:rFonts w:ascii="Arial" w:hAnsi="Arial" w:cs="Arial"/>
                      <w:b/>
                      <w:color w:val="2E3640"/>
                      <w:sz w:val="32"/>
                      <w:szCs w:val="32"/>
                    </w:rPr>
                  </w:pPr>
                </w:p>
                <w:p w:rsidR="00A513E2" w:rsidRDefault="00A513E2" w:rsidP="00F73B7C">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Yapılan üç sayfalık sözleşmenin ayrıntılarının gösterildiği ve istenirse çıktısının alınabildiği ilk sayfadır.</w:t>
                  </w:r>
                </w:p>
              </w:txbxContent>
            </v:textbox>
            <w10:wrap anchorx="page" anchory="page"/>
          </v:shape>
        </w:pict>
      </w:r>
      <w:r>
        <w:rPr>
          <w:noProof/>
        </w:rPr>
        <w:pict>
          <v:shape id="_x0000_s1715" type="#_x0000_t202" style="position:absolute;margin-left:57.85pt;margin-top:558.85pt;width:122.95pt;height:25.85pt;z-index:25230592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15;mso-column-margin:5.76pt" inset="2.88pt,2.88pt,2.88pt,2.88pt">
              <w:txbxContent>
                <w:p w:rsidR="00A513E2" w:rsidRPr="00AE0839" w:rsidRDefault="00A513E2" w:rsidP="00F73B7C">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F73B7C">
                  <w:pPr>
                    <w:widowControl w:val="0"/>
                    <w:spacing w:line="500" w:lineRule="exact"/>
                    <w:rPr>
                      <w:rFonts w:ascii="Arial" w:hAnsi="Arial" w:cs="Arial"/>
                      <w:color w:val="2E3640"/>
                      <w:sz w:val="36"/>
                      <w:szCs w:val="36"/>
                    </w:rPr>
                  </w:pPr>
                </w:p>
                <w:p w:rsidR="00A513E2" w:rsidRPr="001A0A0A" w:rsidRDefault="00A513E2" w:rsidP="00F73B7C">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F73B7C">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F73B7C">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F73B7C">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18" style="position:absolute;margin-left:53.55pt;margin-top:500.25pt;width:760.05pt;height:73.85pt;z-index:25217792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17" style="position:absolute;margin-left:57.8pt;margin-top:507.75pt;width:755.85pt;height:73.6pt;z-index:25217689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16" style="position:absolute;margin-left:58.05pt;margin-top:512.25pt;width:755.5pt;height:74.05pt;z-index:25217587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15" style="position:absolute;margin-left:57.8pt;margin-top:489.75pt;width:756pt;height:95.25pt;z-index:25217484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18" type="#_x0000_t32" style="position:absolute;margin-left:328pt;margin-top:160.95pt;width:311.55pt;height:195.65pt;flip:x;z-index:252311040" o:connectortype="straight">
            <v:stroke endarrow="block"/>
          </v:shape>
        </w:pict>
      </w:r>
      <w:r>
        <w:rPr>
          <w:noProof/>
        </w:rPr>
        <w:pict>
          <v:shape id="_x0000_s1719" type="#_x0000_t202" style="position:absolute;margin-left:68.8pt;margin-top:381.4pt;width:727.4pt;height:116.15pt;z-index:25231206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19;mso-column-margin:5.76pt" inset="2.88pt,2.88pt,2.88pt,2.88pt">
              <w:txbxContent>
                <w:p w:rsidR="00A513E2" w:rsidRPr="00F73B7C" w:rsidRDefault="00A513E2" w:rsidP="00F73B7C">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 xml:space="preserve">3 – </w:t>
                  </w:r>
                  <w:r>
                    <w:rPr>
                      <w:rFonts w:ascii="Arial" w:hAnsi="Arial" w:cs="Arial"/>
                      <w:color w:val="2E3640"/>
                      <w:sz w:val="32"/>
                      <w:szCs w:val="32"/>
                    </w:rPr>
                    <w:t>Ödeme İşlemleri</w:t>
                  </w:r>
                </w:p>
                <w:p w:rsidR="00A513E2" w:rsidRDefault="00A513E2" w:rsidP="00F73B7C">
                  <w:pPr>
                    <w:pStyle w:val="ListeParagraf"/>
                    <w:widowControl w:val="0"/>
                    <w:spacing w:line="500" w:lineRule="exact"/>
                    <w:ind w:left="1080"/>
                    <w:rPr>
                      <w:rFonts w:ascii="Arial" w:hAnsi="Arial" w:cs="Arial"/>
                      <w:color w:val="2E3640"/>
                      <w:sz w:val="36"/>
                      <w:szCs w:val="36"/>
                    </w:rPr>
                  </w:pPr>
                </w:p>
                <w:p w:rsidR="00A513E2" w:rsidRPr="00F73B7C" w:rsidRDefault="00A513E2" w:rsidP="00F73B7C">
                  <w:pPr>
                    <w:widowControl w:val="0"/>
                    <w:spacing w:line="360" w:lineRule="auto"/>
                    <w:ind w:left="360"/>
                    <w:rPr>
                      <w:rFonts w:ascii="Arial" w:hAnsi="Arial" w:cs="Arial"/>
                      <w:color w:val="2E3640"/>
                      <w:sz w:val="32"/>
                      <w:szCs w:val="32"/>
                    </w:rPr>
                  </w:pPr>
                  <w:r>
                    <w:rPr>
                      <w:rFonts w:ascii="Arial" w:hAnsi="Arial" w:cs="Arial"/>
                      <w:color w:val="2E3640"/>
                      <w:sz w:val="32"/>
                      <w:szCs w:val="32"/>
                    </w:rPr>
                    <w:t>Yapılan Sözleşmenin ödemelerinin girilebildiği ve gösterildiği bölümdür.</w:t>
                  </w:r>
                </w:p>
              </w:txbxContent>
            </v:textbox>
            <w10:wrap anchorx="page" anchory="page"/>
          </v:shape>
        </w:pict>
      </w:r>
      <w:r>
        <w:rPr>
          <w:noProof/>
        </w:rPr>
        <w:pict>
          <v:shape id="_x0000_s1717" type="#_x0000_t202" style="position:absolute;margin-left:57.95pt;margin-top:558.1pt;width:122.95pt;height:25.85pt;z-index:25231001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17;mso-column-margin:5.76pt" inset="2.88pt,2.88pt,2.88pt,2.88pt">
              <w:txbxContent>
                <w:p w:rsidR="00A513E2" w:rsidRPr="00AE0839" w:rsidRDefault="00A513E2" w:rsidP="00F73B7C">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F73B7C">
                  <w:pPr>
                    <w:widowControl w:val="0"/>
                    <w:spacing w:line="500" w:lineRule="exact"/>
                    <w:rPr>
                      <w:rFonts w:ascii="Arial" w:hAnsi="Arial" w:cs="Arial"/>
                      <w:color w:val="2E3640"/>
                      <w:sz w:val="36"/>
                      <w:szCs w:val="36"/>
                    </w:rPr>
                  </w:pPr>
                </w:p>
                <w:p w:rsidR="00A513E2" w:rsidRPr="001A0A0A" w:rsidRDefault="00A513E2" w:rsidP="00F73B7C">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F73B7C">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F73B7C">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F73B7C">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22" style="position:absolute;margin-left:53.55pt;margin-top:500.25pt;width:760.05pt;height:73.85pt;z-index:25218304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21" style="position:absolute;margin-left:57.8pt;margin-top:507.75pt;width:755.85pt;height:73.6pt;z-index:25218201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20" style="position:absolute;margin-left:58.05pt;margin-top:512.25pt;width:755.5pt;height:74.05pt;z-index:25218099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19" style="position:absolute;margin-left:57.8pt;margin-top:489.75pt;width:756pt;height:95.25pt;z-index:25217996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r w:rsidR="00F73B7C" w:rsidRPr="00F73B7C">
        <w:rPr>
          <w:noProof/>
        </w:rPr>
        <w:drawing>
          <wp:anchor distT="0" distB="0" distL="114300" distR="114300" simplePos="0" relativeHeight="252308992" behindDoc="0" locked="0" layoutInCell="1" allowOverlap="1">
            <wp:simplePos x="0" y="0"/>
            <wp:positionH relativeFrom="margin">
              <wp:posOffset>860794</wp:posOffset>
            </wp:positionH>
            <wp:positionV relativeFrom="margin">
              <wp:align>top</wp:align>
            </wp:positionV>
            <wp:extent cx="8653765" cy="3852486"/>
            <wp:effectExtent l="171450" t="133350" r="361315" b="299085"/>
            <wp:wrapSquare wrapText="bothSides"/>
            <wp:docPr id="3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935" t="10163" r="23301" b="47595"/>
                    <a:stretch>
                      <a:fillRect/>
                    </a:stretch>
                  </pic:blipFill>
                  <pic:spPr bwMode="auto">
                    <a:xfrm>
                      <a:off x="0" y="0"/>
                      <a:ext cx="8649335" cy="3853815"/>
                    </a:xfrm>
                    <a:prstGeom prst="rect">
                      <a:avLst/>
                    </a:prstGeom>
                    <a:ln>
                      <a:noFill/>
                    </a:ln>
                    <a:effectLst>
                      <a:outerShdw blurRad="292100" dist="139700" dir="2700000" algn="tl" rotWithShape="0">
                        <a:srgbClr val="333333">
                          <a:alpha val="65000"/>
                        </a:srgbClr>
                      </a:outerShdw>
                    </a:effectLst>
                  </pic:spPr>
                </pic:pic>
              </a:graphicData>
            </a:graphic>
          </wp:anchor>
        </w:drawing>
      </w:r>
    </w:p>
    <w:p w:rsidR="007A04C2" w:rsidRDefault="007A04C2" w:rsidP="007A04C2"/>
    <w:p w:rsidR="007A04C2" w:rsidRDefault="005F39DF" w:rsidP="007A04C2">
      <w:r>
        <w:rPr>
          <w:noProof/>
        </w:rPr>
        <w:pict>
          <v:shape id="_x0000_s1721" type="#_x0000_t202" style="position:absolute;margin-left:562.6pt;margin-top:74.25pt;width:214.65pt;height:5in;z-index:25231513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21;mso-column-margin:5.76pt" inset="2.88pt,2.88pt,2.88pt,2.88pt">
              <w:txbxContent>
                <w:p w:rsidR="00A513E2" w:rsidRPr="00A1178C" w:rsidRDefault="00A513E2" w:rsidP="00A1178C">
                  <w:pPr>
                    <w:pStyle w:val="ListeParagraf"/>
                    <w:widowControl w:val="0"/>
                    <w:spacing w:line="500" w:lineRule="exact"/>
                    <w:ind w:left="360"/>
                    <w:rPr>
                      <w:rFonts w:ascii="Arial" w:hAnsi="Arial" w:cs="Arial"/>
                      <w:color w:val="2E3640"/>
                      <w:sz w:val="40"/>
                      <w:szCs w:val="40"/>
                    </w:rPr>
                  </w:pPr>
                  <w:r w:rsidRPr="00A1178C">
                    <w:rPr>
                      <w:rFonts w:ascii="Arial" w:hAnsi="Arial" w:cs="Arial"/>
                      <w:color w:val="2E3640"/>
                      <w:sz w:val="40"/>
                      <w:szCs w:val="40"/>
                    </w:rPr>
                    <w:t>Ödeme İşlemleri</w:t>
                  </w:r>
                </w:p>
                <w:p w:rsidR="00A513E2" w:rsidRDefault="00A513E2" w:rsidP="00A1178C">
                  <w:pPr>
                    <w:pStyle w:val="ListeParagraf"/>
                    <w:widowControl w:val="0"/>
                    <w:spacing w:line="500" w:lineRule="exact"/>
                    <w:ind w:left="0"/>
                    <w:rPr>
                      <w:rFonts w:ascii="Arial" w:hAnsi="Arial" w:cs="Arial"/>
                      <w:b/>
                      <w:color w:val="2E3640"/>
                      <w:sz w:val="32"/>
                      <w:szCs w:val="32"/>
                    </w:rPr>
                  </w:pPr>
                </w:p>
                <w:p w:rsidR="00A513E2" w:rsidRDefault="00A513E2" w:rsidP="00A1178C">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 xml:space="preserve">Sözleşme bedeli gösterilir, Kalan ücret gösterilir, </w:t>
                  </w:r>
                  <w:r>
                    <w:rPr>
                      <w:rFonts w:ascii="Arial" w:hAnsi="Arial" w:cs="Arial"/>
                      <w:color w:val="2E3640"/>
                      <w:sz w:val="32"/>
                      <w:szCs w:val="32"/>
                    </w:rPr>
                    <w:br/>
                    <w:t xml:space="preserve">eğer bir ödeme işlemi yapılacaksa </w:t>
                  </w:r>
                  <w:r>
                    <w:rPr>
                      <w:rFonts w:ascii="Arial" w:hAnsi="Arial" w:cs="Arial"/>
                      <w:color w:val="2E3640"/>
                      <w:sz w:val="32"/>
                      <w:szCs w:val="32"/>
                    </w:rPr>
                    <w:br/>
                    <w:t xml:space="preserve">Ödeme Tarihi ve </w:t>
                  </w:r>
                  <w:r>
                    <w:rPr>
                      <w:rFonts w:ascii="Arial" w:hAnsi="Arial" w:cs="Arial"/>
                      <w:color w:val="2E3640"/>
                      <w:sz w:val="32"/>
                      <w:szCs w:val="32"/>
                    </w:rPr>
                    <w:br/>
                    <w:t xml:space="preserve">Ödeme Tutarı </w:t>
                  </w:r>
                  <w:r>
                    <w:rPr>
                      <w:rFonts w:ascii="Arial" w:hAnsi="Arial" w:cs="Arial"/>
                      <w:color w:val="2E3640"/>
                      <w:sz w:val="32"/>
                      <w:szCs w:val="32"/>
                    </w:rPr>
                    <w:br/>
                    <w:t>girilerek işlem gerçekleştirilir.</w:t>
                  </w:r>
                </w:p>
              </w:txbxContent>
            </v:textbox>
            <w10:wrap anchorx="page" anchory="page"/>
          </v:shape>
        </w:pict>
      </w:r>
      <w:r w:rsidR="00A1178C">
        <w:rPr>
          <w:noProof/>
        </w:rPr>
        <w:drawing>
          <wp:anchor distT="0" distB="0" distL="114300" distR="114300" simplePos="0" relativeHeight="252314112" behindDoc="0" locked="0" layoutInCell="1" allowOverlap="1">
            <wp:simplePos x="0" y="0"/>
            <wp:positionH relativeFrom="margin">
              <wp:posOffset>1141730</wp:posOffset>
            </wp:positionH>
            <wp:positionV relativeFrom="margin">
              <wp:posOffset>498475</wp:posOffset>
            </wp:positionV>
            <wp:extent cx="4254500" cy="4901565"/>
            <wp:effectExtent l="171450" t="133350" r="355600" b="299085"/>
            <wp:wrapSquare wrapText="bothSides"/>
            <wp:docPr id="3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32383" t="7534" r="33346" b="43003"/>
                    <a:stretch>
                      <a:fillRect/>
                    </a:stretch>
                  </pic:blipFill>
                  <pic:spPr bwMode="auto">
                    <a:xfrm>
                      <a:off x="0" y="0"/>
                      <a:ext cx="4254500" cy="490156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720" type="#_x0000_t202" style="position:absolute;margin-left:57.6pt;margin-top:556.8pt;width:122.95pt;height:25.85pt;z-index:25231308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20;mso-column-margin:5.76pt" inset="2.88pt,2.88pt,2.88pt,2.88pt">
              <w:txbxContent>
                <w:p w:rsidR="00A513E2" w:rsidRPr="00AE0839" w:rsidRDefault="00A513E2" w:rsidP="00F73B7C">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F73B7C">
                  <w:pPr>
                    <w:widowControl w:val="0"/>
                    <w:spacing w:line="500" w:lineRule="exact"/>
                    <w:rPr>
                      <w:rFonts w:ascii="Arial" w:hAnsi="Arial" w:cs="Arial"/>
                      <w:color w:val="2E3640"/>
                      <w:sz w:val="36"/>
                      <w:szCs w:val="36"/>
                    </w:rPr>
                  </w:pPr>
                </w:p>
                <w:p w:rsidR="00A513E2" w:rsidRPr="001A0A0A" w:rsidRDefault="00A513E2" w:rsidP="00F73B7C">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F73B7C">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F73B7C">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F73B7C">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26" style="position:absolute;margin-left:53.55pt;margin-top:500.25pt;width:760.05pt;height:73.85pt;z-index:25218816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25" style="position:absolute;margin-left:57.8pt;margin-top:507.75pt;width:755.85pt;height:73.6pt;z-index:25218713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24" style="position:absolute;margin-left:58.05pt;margin-top:512.25pt;width:755.5pt;height:74.05pt;z-index:25218611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23" style="position:absolute;margin-left:57.8pt;margin-top:489.75pt;width:756pt;height:95.25pt;z-index:25218508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25" type="#_x0000_t32" style="position:absolute;margin-left:324.25pt;margin-top:228.6pt;width:256.2pt;height:135.55pt;flip:x;z-index:252321280" o:connectortype="straight">
            <v:stroke endarrow="block"/>
          </v:shape>
        </w:pict>
      </w:r>
      <w:r>
        <w:rPr>
          <w:noProof/>
        </w:rPr>
        <w:pict>
          <v:shape id="_x0000_s1723" type="#_x0000_t202" style="position:absolute;margin-left:80.8pt;margin-top:388.65pt;width:727.4pt;height:106pt;z-index:25231923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23;mso-column-margin:5.76pt" inset="2.88pt,2.88pt,2.88pt,2.88pt">
              <w:txbxContent>
                <w:p w:rsidR="00A513E2" w:rsidRPr="00F73B7C" w:rsidRDefault="00A513E2" w:rsidP="00A1178C">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3 – İmzalandı</w:t>
                  </w:r>
                </w:p>
                <w:p w:rsidR="00A513E2" w:rsidRDefault="00A513E2" w:rsidP="00A1178C">
                  <w:pPr>
                    <w:pStyle w:val="ListeParagraf"/>
                    <w:widowControl w:val="0"/>
                    <w:spacing w:line="500" w:lineRule="exact"/>
                    <w:ind w:left="1080"/>
                    <w:rPr>
                      <w:rFonts w:ascii="Arial" w:hAnsi="Arial" w:cs="Arial"/>
                      <w:color w:val="2E3640"/>
                      <w:sz w:val="36"/>
                      <w:szCs w:val="36"/>
                    </w:rPr>
                  </w:pPr>
                </w:p>
                <w:p w:rsidR="00A513E2" w:rsidRPr="00F73B7C" w:rsidRDefault="00A513E2" w:rsidP="00A1178C">
                  <w:pPr>
                    <w:widowControl w:val="0"/>
                    <w:spacing w:line="360" w:lineRule="auto"/>
                    <w:ind w:left="360"/>
                    <w:rPr>
                      <w:rFonts w:ascii="Arial" w:hAnsi="Arial" w:cs="Arial"/>
                      <w:color w:val="2E3640"/>
                      <w:sz w:val="32"/>
                      <w:szCs w:val="32"/>
                    </w:rPr>
                  </w:pPr>
                  <w:r>
                    <w:rPr>
                      <w:rFonts w:ascii="Arial" w:hAnsi="Arial" w:cs="Arial"/>
                      <w:color w:val="2E3640"/>
                      <w:sz w:val="32"/>
                      <w:szCs w:val="32"/>
                    </w:rPr>
                    <w:t>Sözleşme bilgileri girildikten sonra “</w:t>
                  </w:r>
                  <w:r w:rsidRPr="008F5E51">
                    <w:rPr>
                      <w:rFonts w:ascii="Arial" w:hAnsi="Arial" w:cs="Arial"/>
                      <w:b/>
                      <w:color w:val="2E3640"/>
                      <w:sz w:val="32"/>
                      <w:szCs w:val="32"/>
                    </w:rPr>
                    <w:t>İmzalandı</w:t>
                  </w:r>
                  <w:r>
                    <w:rPr>
                      <w:rFonts w:ascii="Arial" w:hAnsi="Arial" w:cs="Arial"/>
                      <w:color w:val="2E3640"/>
                      <w:sz w:val="32"/>
                      <w:szCs w:val="32"/>
                    </w:rPr>
                    <w:t>” butonuna tıklandıktan sonra sözleşme işlemi gerçekleştirilmiş olur ve ilgili odaya bildirilmiş sayılır.</w:t>
                  </w:r>
                </w:p>
              </w:txbxContent>
            </v:textbox>
            <w10:wrap anchorx="page" anchory="page"/>
          </v:shape>
        </w:pict>
      </w:r>
      <w:r w:rsidR="00A1178C">
        <w:rPr>
          <w:noProof/>
        </w:rPr>
        <w:drawing>
          <wp:anchor distT="0" distB="0" distL="114300" distR="114300" simplePos="0" relativeHeight="252320256" behindDoc="0" locked="0" layoutInCell="1" allowOverlap="1">
            <wp:simplePos x="0" y="0"/>
            <wp:positionH relativeFrom="margin">
              <wp:posOffset>619125</wp:posOffset>
            </wp:positionH>
            <wp:positionV relativeFrom="margin">
              <wp:posOffset>165735</wp:posOffset>
            </wp:positionV>
            <wp:extent cx="8234680" cy="4402455"/>
            <wp:effectExtent l="171450" t="133350" r="356870" b="302895"/>
            <wp:wrapSquare wrapText="bothSides"/>
            <wp:docPr id="4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1191" t="9568" r="23301" b="40129"/>
                    <a:stretch>
                      <a:fillRect/>
                    </a:stretch>
                  </pic:blipFill>
                  <pic:spPr bwMode="auto">
                    <a:xfrm>
                      <a:off x="0" y="0"/>
                      <a:ext cx="8234680" cy="440245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722" type="#_x0000_t202" style="position:absolute;margin-left:59.15pt;margin-top:556.45pt;width:122.95pt;height:25.85pt;z-index:25231820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22;mso-column-margin:5.76pt" inset="2.88pt,2.88pt,2.88pt,2.88pt">
              <w:txbxContent>
                <w:p w:rsidR="00A513E2" w:rsidRPr="00AE0839" w:rsidRDefault="00A513E2" w:rsidP="00A1178C">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A1178C">
                  <w:pPr>
                    <w:widowControl w:val="0"/>
                    <w:spacing w:line="500" w:lineRule="exact"/>
                    <w:rPr>
                      <w:rFonts w:ascii="Arial" w:hAnsi="Arial" w:cs="Arial"/>
                      <w:color w:val="2E3640"/>
                      <w:sz w:val="36"/>
                      <w:szCs w:val="36"/>
                    </w:rPr>
                  </w:pPr>
                </w:p>
                <w:p w:rsidR="00A513E2" w:rsidRPr="001A0A0A" w:rsidRDefault="00A513E2" w:rsidP="00A1178C">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A1178C">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A1178C">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A1178C">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30" style="position:absolute;margin-left:53.55pt;margin-top:500.25pt;width:760.05pt;height:73.85pt;z-index:25219328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29" style="position:absolute;margin-left:57.8pt;margin-top:507.75pt;width:755.85pt;height:73.6pt;z-index:25219225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28" style="position:absolute;margin-left:58.05pt;margin-top:512.25pt;width:755.5pt;height:74.05pt;z-index:25219123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27" style="position:absolute;margin-left:57.8pt;margin-top:489.75pt;width:756pt;height:95.25pt;z-index:25219020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27" type="#_x0000_t32" style="position:absolute;margin-left:314.9pt;margin-top:189.3pt;width:315.55pt;height:157.1pt;flip:x;z-index:252325376" o:connectortype="straight">
            <v:stroke endarrow="block"/>
          </v:shape>
        </w:pict>
      </w:r>
      <w:r>
        <w:rPr>
          <w:noProof/>
        </w:rPr>
        <w:pict>
          <v:shape id="_x0000_s1728" type="#_x0000_t202" style="position:absolute;margin-left:61.45pt;margin-top:370.25pt;width:727.4pt;height:106pt;z-index:25232640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28;mso-column-margin:5.76pt" inset="2.88pt,2.88pt,2.88pt,2.88pt">
              <w:txbxContent>
                <w:p w:rsidR="00A513E2" w:rsidRPr="00F73B7C" w:rsidRDefault="00A513E2" w:rsidP="008F5E51">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3 – İmzayı Kaldır</w:t>
                  </w:r>
                </w:p>
                <w:p w:rsidR="00A513E2" w:rsidRDefault="00A513E2" w:rsidP="008F5E51">
                  <w:pPr>
                    <w:pStyle w:val="ListeParagraf"/>
                    <w:widowControl w:val="0"/>
                    <w:spacing w:line="500" w:lineRule="exact"/>
                    <w:ind w:left="1080"/>
                    <w:rPr>
                      <w:rFonts w:ascii="Arial" w:hAnsi="Arial" w:cs="Arial"/>
                      <w:color w:val="2E3640"/>
                      <w:sz w:val="36"/>
                      <w:szCs w:val="36"/>
                    </w:rPr>
                  </w:pPr>
                </w:p>
                <w:p w:rsidR="00A513E2" w:rsidRPr="00F73B7C" w:rsidRDefault="00A513E2" w:rsidP="008F5E51">
                  <w:pPr>
                    <w:widowControl w:val="0"/>
                    <w:spacing w:line="360" w:lineRule="auto"/>
                    <w:ind w:left="360"/>
                    <w:rPr>
                      <w:rFonts w:ascii="Arial" w:hAnsi="Arial" w:cs="Arial"/>
                      <w:color w:val="2E3640"/>
                      <w:sz w:val="32"/>
                      <w:szCs w:val="32"/>
                    </w:rPr>
                  </w:pPr>
                  <w:r>
                    <w:rPr>
                      <w:rFonts w:ascii="Arial" w:hAnsi="Arial" w:cs="Arial"/>
                      <w:color w:val="2E3640"/>
                      <w:sz w:val="32"/>
                      <w:szCs w:val="32"/>
                    </w:rPr>
                    <w:t>Sözleşme ile alakalı bir aksilik olduğu durumda “</w:t>
                  </w:r>
                  <w:r w:rsidRPr="008F5E51">
                    <w:rPr>
                      <w:rFonts w:ascii="Arial" w:hAnsi="Arial" w:cs="Arial"/>
                      <w:b/>
                      <w:color w:val="2E3640"/>
                      <w:sz w:val="32"/>
                      <w:szCs w:val="32"/>
                    </w:rPr>
                    <w:t>İmzalandı</w:t>
                  </w:r>
                  <w:r>
                    <w:rPr>
                      <w:rFonts w:ascii="Arial" w:hAnsi="Arial" w:cs="Arial"/>
                      <w:color w:val="2E3640"/>
                      <w:sz w:val="32"/>
                      <w:szCs w:val="32"/>
                    </w:rPr>
                    <w:t xml:space="preserve">” ibaresini iptal etmek için </w:t>
                  </w:r>
                  <w:r>
                    <w:rPr>
                      <w:rFonts w:ascii="Arial" w:hAnsi="Arial" w:cs="Arial"/>
                      <w:color w:val="2E3640"/>
                      <w:sz w:val="32"/>
                      <w:szCs w:val="32"/>
                    </w:rPr>
                    <w:br/>
                    <w:t>“</w:t>
                  </w:r>
                  <w:r>
                    <w:rPr>
                      <w:rFonts w:ascii="Arial" w:hAnsi="Arial" w:cs="Arial"/>
                      <w:b/>
                      <w:color w:val="2E3640"/>
                      <w:sz w:val="32"/>
                      <w:szCs w:val="32"/>
                    </w:rPr>
                    <w:t>İmzayı Kaldır</w:t>
                  </w:r>
                  <w:r>
                    <w:rPr>
                      <w:rFonts w:ascii="Arial" w:hAnsi="Arial" w:cs="Arial"/>
                      <w:color w:val="2E3640"/>
                      <w:sz w:val="32"/>
                      <w:szCs w:val="32"/>
                    </w:rPr>
                    <w:t>” butonuna tıklandıktan sonra sözleşmenin imzası kaldırılır.</w:t>
                  </w:r>
                </w:p>
              </w:txbxContent>
            </v:textbox>
            <w10:wrap anchorx="page" anchory="page"/>
          </v:shape>
        </w:pict>
      </w:r>
      <w:r w:rsidR="008F5E51">
        <w:rPr>
          <w:noProof/>
        </w:rPr>
        <w:drawing>
          <wp:anchor distT="0" distB="0" distL="114300" distR="114300" simplePos="0" relativeHeight="252323328" behindDoc="0" locked="0" layoutInCell="1" allowOverlap="1">
            <wp:simplePos x="0" y="0"/>
            <wp:positionH relativeFrom="margin">
              <wp:posOffset>619125</wp:posOffset>
            </wp:positionH>
            <wp:positionV relativeFrom="margin">
              <wp:posOffset>165735</wp:posOffset>
            </wp:positionV>
            <wp:extent cx="9037320" cy="4022725"/>
            <wp:effectExtent l="171450" t="133350" r="354330" b="301625"/>
            <wp:wrapSquare wrapText="bothSides"/>
            <wp:docPr id="4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935" t="10163" r="23301" b="47595"/>
                    <a:stretch>
                      <a:fillRect/>
                    </a:stretch>
                  </pic:blipFill>
                  <pic:spPr bwMode="auto">
                    <a:xfrm>
                      <a:off x="0" y="0"/>
                      <a:ext cx="9037320" cy="40227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726" type="#_x0000_t202" style="position:absolute;margin-left:57.85pt;margin-top:557.05pt;width:122.95pt;height:25.85pt;z-index:25232435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26;mso-column-margin:5.76pt" inset="2.88pt,2.88pt,2.88pt,2.88pt">
              <w:txbxContent>
                <w:p w:rsidR="00A513E2" w:rsidRPr="00AE0839" w:rsidRDefault="00A513E2" w:rsidP="008F5E51">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8F5E51">
                  <w:pPr>
                    <w:widowControl w:val="0"/>
                    <w:spacing w:line="500" w:lineRule="exact"/>
                    <w:rPr>
                      <w:rFonts w:ascii="Arial" w:hAnsi="Arial" w:cs="Arial"/>
                      <w:color w:val="2E3640"/>
                      <w:sz w:val="36"/>
                      <w:szCs w:val="36"/>
                    </w:rPr>
                  </w:pPr>
                </w:p>
                <w:p w:rsidR="00A513E2" w:rsidRPr="001A0A0A" w:rsidRDefault="00A513E2" w:rsidP="008F5E51">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8F5E51">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8F5E51">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8F5E51">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34" style="position:absolute;margin-left:53.55pt;margin-top:500.25pt;width:760.05pt;height:73.85pt;z-index:25219840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33" style="position:absolute;margin-left:57.8pt;margin-top:507.75pt;width:755.85pt;height:73.6pt;z-index:25219737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32" style="position:absolute;margin-left:58.05pt;margin-top:512.25pt;width:755.5pt;height:74.05pt;z-index:25219635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31" style="position:absolute;margin-left:57.8pt;margin-top:489.75pt;width:756pt;height:95.25pt;z-index:25219532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8F5E51" w:rsidP="007A04C2">
      <w:r>
        <w:rPr>
          <w:noProof/>
        </w:rPr>
        <w:lastRenderedPageBreak/>
        <w:drawing>
          <wp:anchor distT="0" distB="0" distL="114300" distR="114300" simplePos="0" relativeHeight="252329472" behindDoc="0" locked="0" layoutInCell="1" allowOverlap="1">
            <wp:simplePos x="0" y="0"/>
            <wp:positionH relativeFrom="margin">
              <wp:posOffset>737870</wp:posOffset>
            </wp:positionH>
            <wp:positionV relativeFrom="margin">
              <wp:posOffset>94615</wp:posOffset>
            </wp:positionV>
            <wp:extent cx="9021445" cy="4004945"/>
            <wp:effectExtent l="171450" t="133350" r="370205" b="300355"/>
            <wp:wrapSquare wrapText="bothSides"/>
            <wp:docPr id="5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935" t="10163" r="23301" b="47595"/>
                    <a:stretch>
                      <a:fillRect/>
                    </a:stretch>
                  </pic:blipFill>
                  <pic:spPr bwMode="auto">
                    <a:xfrm>
                      <a:off x="0" y="0"/>
                      <a:ext cx="9021445" cy="4004945"/>
                    </a:xfrm>
                    <a:prstGeom prst="rect">
                      <a:avLst/>
                    </a:prstGeom>
                    <a:ln>
                      <a:noFill/>
                    </a:ln>
                    <a:effectLst>
                      <a:outerShdw blurRad="292100" dist="139700" dir="2700000" algn="tl" rotWithShape="0">
                        <a:srgbClr val="333333">
                          <a:alpha val="65000"/>
                        </a:srgbClr>
                      </a:outerShdw>
                    </a:effectLst>
                  </pic:spPr>
                </pic:pic>
              </a:graphicData>
            </a:graphic>
          </wp:anchor>
        </w:drawing>
      </w:r>
    </w:p>
    <w:p w:rsidR="007A04C2" w:rsidRDefault="005F39DF" w:rsidP="007A04C2">
      <w:r>
        <w:rPr>
          <w:noProof/>
        </w:rPr>
        <w:pict>
          <v:shape id="_x0000_s1730" type="#_x0000_t202" style="position:absolute;margin-left:73.45pt;margin-top:378.45pt;width:727.4pt;height:106pt;z-index:25233049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30;mso-column-margin:5.76pt" inset="2.88pt,2.88pt,2.88pt,2.88pt">
              <w:txbxContent>
                <w:p w:rsidR="00A513E2" w:rsidRPr="00F73B7C" w:rsidRDefault="00A513E2" w:rsidP="008F5E51">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3 – Fesih</w:t>
                  </w:r>
                </w:p>
                <w:p w:rsidR="00A513E2" w:rsidRDefault="00A513E2" w:rsidP="008F5E51">
                  <w:pPr>
                    <w:pStyle w:val="ListeParagraf"/>
                    <w:widowControl w:val="0"/>
                    <w:spacing w:line="500" w:lineRule="exact"/>
                    <w:ind w:left="1080"/>
                    <w:rPr>
                      <w:rFonts w:ascii="Arial" w:hAnsi="Arial" w:cs="Arial"/>
                      <w:color w:val="2E3640"/>
                      <w:sz w:val="36"/>
                      <w:szCs w:val="36"/>
                    </w:rPr>
                  </w:pPr>
                </w:p>
                <w:p w:rsidR="00A513E2" w:rsidRPr="00F73B7C" w:rsidRDefault="00A513E2" w:rsidP="008F5E51">
                  <w:pPr>
                    <w:widowControl w:val="0"/>
                    <w:spacing w:line="360" w:lineRule="auto"/>
                    <w:ind w:left="360"/>
                    <w:rPr>
                      <w:rFonts w:ascii="Arial" w:hAnsi="Arial" w:cs="Arial"/>
                      <w:color w:val="2E3640"/>
                      <w:sz w:val="32"/>
                      <w:szCs w:val="32"/>
                    </w:rPr>
                  </w:pPr>
                  <w:r>
                    <w:rPr>
                      <w:rFonts w:ascii="Arial" w:hAnsi="Arial" w:cs="Arial"/>
                      <w:color w:val="2E3640"/>
                      <w:sz w:val="32"/>
                      <w:szCs w:val="32"/>
                    </w:rPr>
                    <w:t>Mükellef ile yapılan sözleşme fesih edileceği zaman “</w:t>
                  </w:r>
                  <w:r>
                    <w:rPr>
                      <w:rFonts w:ascii="Arial" w:hAnsi="Arial" w:cs="Arial"/>
                      <w:b/>
                      <w:color w:val="2E3640"/>
                      <w:sz w:val="32"/>
                      <w:szCs w:val="32"/>
                    </w:rPr>
                    <w:t>Fesih</w:t>
                  </w:r>
                  <w:r>
                    <w:rPr>
                      <w:rFonts w:ascii="Arial" w:hAnsi="Arial" w:cs="Arial"/>
                      <w:color w:val="2E3640"/>
                      <w:sz w:val="32"/>
                      <w:szCs w:val="32"/>
                    </w:rPr>
                    <w:t>” butonuna tıklandıktan sonra sözleşme fesih edilir.</w:t>
                  </w:r>
                </w:p>
              </w:txbxContent>
            </v:textbox>
            <w10:wrap anchorx="page" anchory="page"/>
          </v:shape>
        </w:pict>
      </w:r>
      <w:r>
        <w:rPr>
          <w:noProof/>
        </w:rPr>
        <w:pict>
          <v:shape id="_x0000_s1729" type="#_x0000_t202" style="position:absolute;margin-left:58.45pt;margin-top:556.7pt;width:122.95pt;height:25.85pt;z-index:25232742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29;mso-column-margin:5.76pt" inset="2.88pt,2.88pt,2.88pt,2.88pt">
              <w:txbxContent>
                <w:p w:rsidR="00A513E2" w:rsidRPr="00AE0839" w:rsidRDefault="00A513E2" w:rsidP="008F5E51">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8F5E51">
                  <w:pPr>
                    <w:widowControl w:val="0"/>
                    <w:spacing w:line="500" w:lineRule="exact"/>
                    <w:rPr>
                      <w:rFonts w:ascii="Arial" w:hAnsi="Arial" w:cs="Arial"/>
                      <w:color w:val="2E3640"/>
                      <w:sz w:val="36"/>
                      <w:szCs w:val="36"/>
                    </w:rPr>
                  </w:pPr>
                </w:p>
                <w:p w:rsidR="00A513E2" w:rsidRPr="001A0A0A" w:rsidRDefault="00A513E2" w:rsidP="008F5E51">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8F5E51">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8F5E51">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8F5E51">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38" style="position:absolute;margin-left:53.55pt;margin-top:500.25pt;width:760.05pt;height:73.85pt;z-index:25220352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37" style="position:absolute;margin-left:57.8pt;margin-top:507.75pt;width:755.85pt;height:73.6pt;z-index:25220249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36" style="position:absolute;margin-left:58.05pt;margin-top:512.25pt;width:755.5pt;height:74.05pt;z-index:25220147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35" style="position:absolute;margin-left:57.8pt;margin-top:489.75pt;width:756pt;height:95.25pt;z-index:25220044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D33E85" w:rsidP="007A04C2">
      <w:r>
        <w:rPr>
          <w:noProof/>
        </w:rPr>
        <w:lastRenderedPageBreak/>
        <w:drawing>
          <wp:anchor distT="0" distB="0" distL="114300" distR="114300" simplePos="0" relativeHeight="252331520" behindDoc="0" locked="0" layoutInCell="1" allowOverlap="1">
            <wp:simplePos x="0" y="0"/>
            <wp:positionH relativeFrom="margin">
              <wp:posOffset>1005840</wp:posOffset>
            </wp:positionH>
            <wp:positionV relativeFrom="margin">
              <wp:posOffset>-36195</wp:posOffset>
            </wp:positionV>
            <wp:extent cx="3893820" cy="6064250"/>
            <wp:effectExtent l="171450" t="133350" r="354330" b="298450"/>
            <wp:wrapSquare wrapText="bothSides"/>
            <wp:docPr id="5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30152" t="7586" r="36329" b="27278"/>
                    <a:stretch>
                      <a:fillRect/>
                    </a:stretch>
                  </pic:blipFill>
                  <pic:spPr bwMode="auto">
                    <a:xfrm>
                      <a:off x="0" y="0"/>
                      <a:ext cx="3893820" cy="6064250"/>
                    </a:xfrm>
                    <a:prstGeom prst="rect">
                      <a:avLst/>
                    </a:prstGeom>
                    <a:ln>
                      <a:noFill/>
                    </a:ln>
                    <a:effectLst>
                      <a:outerShdw blurRad="292100" dist="139700" dir="2700000" algn="tl" rotWithShape="0">
                        <a:srgbClr val="333333">
                          <a:alpha val="65000"/>
                        </a:srgbClr>
                      </a:outerShdw>
                    </a:effectLst>
                  </pic:spPr>
                </pic:pic>
              </a:graphicData>
            </a:graphic>
          </wp:anchor>
        </w:drawing>
      </w:r>
    </w:p>
    <w:p w:rsidR="007A04C2" w:rsidRDefault="005F39DF" w:rsidP="007A04C2">
      <w:r>
        <w:rPr>
          <w:noProof/>
        </w:rPr>
        <w:pict>
          <v:shape id="_x0000_s1732" type="#_x0000_t202" style="position:absolute;margin-left:59.05pt;margin-top:559.2pt;width:122.95pt;height:25.85pt;z-index:25233459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32;mso-column-margin:5.76pt" inset="2.88pt,2.88pt,2.88pt,2.88pt">
              <w:txbxContent>
                <w:p w:rsidR="00A513E2" w:rsidRPr="00AE0839" w:rsidRDefault="00A513E2" w:rsidP="009D1267">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9D1267">
                  <w:pPr>
                    <w:widowControl w:val="0"/>
                    <w:spacing w:line="500" w:lineRule="exact"/>
                    <w:rPr>
                      <w:rFonts w:ascii="Arial" w:hAnsi="Arial" w:cs="Arial"/>
                      <w:color w:val="2E3640"/>
                      <w:sz w:val="36"/>
                      <w:szCs w:val="36"/>
                    </w:rPr>
                  </w:pPr>
                </w:p>
                <w:p w:rsidR="00A513E2" w:rsidRPr="001A0A0A" w:rsidRDefault="00A513E2" w:rsidP="009D1267">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9D1267">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9D1267">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9D1267">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731" type="#_x0000_t202" style="position:absolute;margin-left:574.6pt;margin-top:1in;width:214.65pt;height:5in;z-index:25233254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31;mso-column-margin:5.76pt" inset="2.88pt,2.88pt,2.88pt,2.88pt">
              <w:txbxContent>
                <w:p w:rsidR="00A513E2" w:rsidRPr="00A1178C" w:rsidRDefault="00A513E2" w:rsidP="00D33E85">
                  <w:pPr>
                    <w:pStyle w:val="ListeParagraf"/>
                    <w:widowControl w:val="0"/>
                    <w:spacing w:line="500" w:lineRule="exact"/>
                    <w:ind w:left="360"/>
                    <w:rPr>
                      <w:rFonts w:ascii="Arial" w:hAnsi="Arial" w:cs="Arial"/>
                      <w:color w:val="2E3640"/>
                      <w:sz w:val="40"/>
                      <w:szCs w:val="40"/>
                    </w:rPr>
                  </w:pPr>
                  <w:r>
                    <w:rPr>
                      <w:rFonts w:ascii="Arial" w:hAnsi="Arial" w:cs="Arial"/>
                      <w:color w:val="2E3640"/>
                      <w:sz w:val="40"/>
                      <w:szCs w:val="40"/>
                    </w:rPr>
                    <w:t>F</w:t>
                  </w:r>
                  <w:r w:rsidRPr="00A1178C">
                    <w:rPr>
                      <w:rFonts w:ascii="Arial" w:hAnsi="Arial" w:cs="Arial"/>
                      <w:color w:val="2E3640"/>
                      <w:sz w:val="40"/>
                      <w:szCs w:val="40"/>
                    </w:rPr>
                    <w:t>e</w:t>
                  </w:r>
                  <w:r>
                    <w:rPr>
                      <w:rFonts w:ascii="Arial" w:hAnsi="Arial" w:cs="Arial"/>
                      <w:color w:val="2E3640"/>
                      <w:sz w:val="40"/>
                      <w:szCs w:val="40"/>
                    </w:rPr>
                    <w:t>sih</w:t>
                  </w:r>
                  <w:r w:rsidRPr="00A1178C">
                    <w:rPr>
                      <w:rFonts w:ascii="Arial" w:hAnsi="Arial" w:cs="Arial"/>
                      <w:color w:val="2E3640"/>
                      <w:sz w:val="40"/>
                      <w:szCs w:val="40"/>
                    </w:rPr>
                    <w:t xml:space="preserve"> İşlemi</w:t>
                  </w:r>
                </w:p>
                <w:p w:rsidR="00A513E2" w:rsidRDefault="00A513E2" w:rsidP="00D33E85">
                  <w:pPr>
                    <w:pStyle w:val="ListeParagraf"/>
                    <w:widowControl w:val="0"/>
                    <w:spacing w:line="500" w:lineRule="exact"/>
                    <w:ind w:left="0"/>
                    <w:rPr>
                      <w:rFonts w:ascii="Arial" w:hAnsi="Arial" w:cs="Arial"/>
                      <w:b/>
                      <w:color w:val="2E3640"/>
                      <w:sz w:val="32"/>
                      <w:szCs w:val="32"/>
                    </w:rPr>
                  </w:pPr>
                </w:p>
                <w:p w:rsidR="00A513E2" w:rsidRDefault="00A513E2" w:rsidP="00D33E85">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Yapılacak fesih işleminin gerekçesi ve bilgileri girilir. “</w:t>
                  </w:r>
                  <w:r w:rsidRPr="009E4F42">
                    <w:rPr>
                      <w:rFonts w:ascii="Arial" w:hAnsi="Arial" w:cs="Arial"/>
                      <w:b/>
                      <w:color w:val="2E3640"/>
                      <w:sz w:val="32"/>
                      <w:szCs w:val="32"/>
                    </w:rPr>
                    <w:t>Fesih Sözleşmesini Aç</w:t>
                  </w:r>
                  <w:r>
                    <w:rPr>
                      <w:rFonts w:ascii="Arial" w:hAnsi="Arial" w:cs="Arial"/>
                      <w:color w:val="2E3640"/>
                      <w:sz w:val="32"/>
                      <w:szCs w:val="32"/>
                    </w:rPr>
                    <w:t>” seçili ise “</w:t>
                  </w:r>
                  <w:r w:rsidRPr="009E4F42">
                    <w:rPr>
                      <w:rFonts w:ascii="Arial" w:hAnsi="Arial" w:cs="Arial"/>
                      <w:b/>
                      <w:color w:val="2E3640"/>
                      <w:sz w:val="32"/>
                      <w:szCs w:val="32"/>
                    </w:rPr>
                    <w:t>Kaydet</w:t>
                  </w:r>
                  <w:r>
                    <w:rPr>
                      <w:rFonts w:ascii="Arial" w:hAnsi="Arial" w:cs="Arial"/>
                      <w:color w:val="2E3640"/>
                      <w:sz w:val="32"/>
                      <w:szCs w:val="32"/>
                    </w:rPr>
                    <w:t>” butonuna basılarak işlem gerçekleştirilir ve “</w:t>
                  </w:r>
                  <w:r w:rsidRPr="009E4F42">
                    <w:rPr>
                      <w:rFonts w:ascii="Arial" w:hAnsi="Arial" w:cs="Arial"/>
                      <w:b/>
                      <w:color w:val="2E3640"/>
                      <w:sz w:val="32"/>
                      <w:szCs w:val="32"/>
                    </w:rPr>
                    <w:t>Fesih S</w:t>
                  </w:r>
                  <w:r>
                    <w:rPr>
                      <w:rFonts w:ascii="Arial" w:hAnsi="Arial" w:cs="Arial"/>
                      <w:b/>
                      <w:color w:val="2E3640"/>
                      <w:sz w:val="32"/>
                      <w:szCs w:val="32"/>
                    </w:rPr>
                    <w:t>özleşmesini</w:t>
                  </w:r>
                  <w:r>
                    <w:rPr>
                      <w:rFonts w:ascii="Arial" w:hAnsi="Arial" w:cs="Arial"/>
                      <w:color w:val="2E3640"/>
                      <w:sz w:val="32"/>
                      <w:szCs w:val="32"/>
                    </w:rPr>
                    <w:t xml:space="preserve">” otomatik olarak açılır. </w:t>
                  </w:r>
                </w:p>
                <w:p w:rsidR="00A513E2" w:rsidRDefault="00A513E2" w:rsidP="00D33E85">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İstenirse meslek mensubu tarafından çıktısı alınabilir.</w:t>
                  </w:r>
                </w:p>
              </w:txbxContent>
            </v:textbox>
            <w10:wrap anchorx="page" anchory="page"/>
          </v:shape>
        </w:pict>
      </w:r>
      <w:r>
        <w:rPr>
          <w:noProof/>
        </w:rPr>
        <w:pict>
          <v:shape id="_x0000_s1642" style="position:absolute;margin-left:53.55pt;margin-top:500.25pt;width:760.05pt;height:73.85pt;z-index:25220864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41" style="position:absolute;margin-left:57.8pt;margin-top:507.75pt;width:755.85pt;height:73.6pt;z-index:25220761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40" style="position:absolute;margin-left:58.05pt;margin-top:512.25pt;width:755.5pt;height:74.05pt;z-index:25220659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39" style="position:absolute;margin-left:57.8pt;margin-top:489.75pt;width:756pt;height:95.25pt;z-index:25220556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372409" w:rsidP="007A04C2">
      <w:r>
        <w:rPr>
          <w:noProof/>
        </w:rPr>
        <w:drawing>
          <wp:anchor distT="0" distB="0" distL="114300" distR="114300" simplePos="0" relativeHeight="252513792" behindDoc="0" locked="0" layoutInCell="1" allowOverlap="1">
            <wp:simplePos x="0" y="0"/>
            <wp:positionH relativeFrom="margin">
              <wp:posOffset>502285</wp:posOffset>
            </wp:positionH>
            <wp:positionV relativeFrom="margin">
              <wp:posOffset>217805</wp:posOffset>
            </wp:positionV>
            <wp:extent cx="4860925" cy="6421755"/>
            <wp:effectExtent l="19050" t="0" r="0" b="0"/>
            <wp:wrapSquare wrapText="bothSides"/>
            <wp:docPr id="1" name="0 Resim" descr="sozleşme fesi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zleşme fesihi.jpg"/>
                    <pic:cNvPicPr/>
                  </pic:nvPicPr>
                  <pic:blipFill>
                    <a:blip r:embed="rId29" cstate="print"/>
                    <a:srcRect t="2690" b="1740"/>
                    <a:stretch>
                      <a:fillRect/>
                    </a:stretch>
                  </pic:blipFill>
                  <pic:spPr>
                    <a:xfrm>
                      <a:off x="0" y="0"/>
                      <a:ext cx="4860925" cy="6421755"/>
                    </a:xfrm>
                    <a:prstGeom prst="rect">
                      <a:avLst/>
                    </a:prstGeom>
                  </pic:spPr>
                </pic:pic>
              </a:graphicData>
            </a:graphic>
          </wp:anchor>
        </w:drawing>
      </w:r>
      <w:r w:rsidR="005F39DF">
        <w:rPr>
          <w:noProof/>
        </w:rPr>
        <w:pict>
          <v:shape id="_x0000_s1734" type="#_x0000_t202" style="position:absolute;margin-left:555.45pt;margin-top:84pt;width:245.8pt;height:5in;z-index:25233664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34;mso-column-margin:5.76pt" inset="2.88pt,2.88pt,2.88pt,2.88pt">
              <w:txbxContent>
                <w:p w:rsidR="00A513E2" w:rsidRPr="009D1267" w:rsidRDefault="00A513E2" w:rsidP="009D1267">
                  <w:pPr>
                    <w:pStyle w:val="ListeParagraf"/>
                    <w:widowControl w:val="0"/>
                    <w:spacing w:line="500" w:lineRule="exact"/>
                    <w:ind w:left="360"/>
                    <w:rPr>
                      <w:rFonts w:ascii="Arial" w:hAnsi="Arial" w:cs="Arial"/>
                      <w:color w:val="2E3640"/>
                      <w:sz w:val="48"/>
                      <w:szCs w:val="48"/>
                    </w:rPr>
                  </w:pPr>
                  <w:r w:rsidRPr="009D1267">
                    <w:rPr>
                      <w:rFonts w:ascii="Arial" w:hAnsi="Arial" w:cs="Arial"/>
                      <w:color w:val="2E3640"/>
                      <w:sz w:val="48"/>
                      <w:szCs w:val="48"/>
                    </w:rPr>
                    <w:t>Fesih Sözleşmesi</w:t>
                  </w:r>
                </w:p>
                <w:p w:rsidR="00A513E2" w:rsidRDefault="00A513E2" w:rsidP="009D1267">
                  <w:pPr>
                    <w:pStyle w:val="ListeParagraf"/>
                    <w:widowControl w:val="0"/>
                    <w:spacing w:line="500" w:lineRule="exact"/>
                    <w:ind w:left="0"/>
                    <w:rPr>
                      <w:rFonts w:ascii="Arial" w:hAnsi="Arial" w:cs="Arial"/>
                      <w:b/>
                      <w:color w:val="2E3640"/>
                      <w:sz w:val="32"/>
                      <w:szCs w:val="32"/>
                    </w:rPr>
                  </w:pPr>
                </w:p>
                <w:p w:rsidR="00A513E2" w:rsidRDefault="00A513E2" w:rsidP="009D1267">
                  <w:pPr>
                    <w:pStyle w:val="ListeParagraf"/>
                    <w:widowControl w:val="0"/>
                    <w:spacing w:line="500" w:lineRule="exact"/>
                    <w:ind w:left="0"/>
                    <w:rPr>
                      <w:rFonts w:ascii="Arial" w:hAnsi="Arial" w:cs="Arial"/>
                      <w:color w:val="2E3640"/>
                      <w:sz w:val="32"/>
                      <w:szCs w:val="32"/>
                    </w:rPr>
                  </w:pPr>
                </w:p>
              </w:txbxContent>
            </v:textbox>
            <w10:wrap anchorx="page" anchory="page"/>
          </v:shape>
        </w:pict>
      </w:r>
      <w:r w:rsidR="005F39DF">
        <w:rPr>
          <w:noProof/>
        </w:rPr>
        <w:pict>
          <v:shape id="_x0000_s1733" type="#_x0000_t202" style="position:absolute;margin-left:59.05pt;margin-top:557.3pt;width:122.95pt;height:25.85pt;z-index:25233561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33;mso-column-margin:5.76pt" inset="2.88pt,2.88pt,2.88pt,2.88pt">
              <w:txbxContent>
                <w:p w:rsidR="00A513E2" w:rsidRPr="00AE0839" w:rsidRDefault="00A513E2" w:rsidP="009D1267">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9D1267">
                  <w:pPr>
                    <w:widowControl w:val="0"/>
                    <w:spacing w:line="500" w:lineRule="exact"/>
                    <w:rPr>
                      <w:rFonts w:ascii="Arial" w:hAnsi="Arial" w:cs="Arial"/>
                      <w:color w:val="2E3640"/>
                      <w:sz w:val="36"/>
                      <w:szCs w:val="36"/>
                    </w:rPr>
                  </w:pPr>
                </w:p>
                <w:p w:rsidR="00A513E2" w:rsidRPr="001A0A0A" w:rsidRDefault="00A513E2" w:rsidP="009D1267">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9D1267">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9D1267">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9D1267">
                  <w:pPr>
                    <w:pStyle w:val="ListeParagraf"/>
                    <w:widowControl w:val="0"/>
                    <w:spacing w:line="500" w:lineRule="exact"/>
                    <w:ind w:left="1080"/>
                    <w:rPr>
                      <w:rFonts w:ascii="Arial" w:hAnsi="Arial" w:cs="Arial"/>
                      <w:color w:val="FFFFFE"/>
                      <w:sz w:val="36"/>
                      <w:szCs w:val="36"/>
                    </w:rPr>
                  </w:pPr>
                </w:p>
              </w:txbxContent>
            </v:textbox>
            <w10:wrap anchorx="page" anchory="page"/>
          </v:shape>
        </w:pict>
      </w:r>
      <w:r w:rsidR="005F39DF">
        <w:rPr>
          <w:noProof/>
        </w:rPr>
        <w:pict>
          <v:shape id="_x0000_s1646" style="position:absolute;margin-left:53.55pt;margin-top:500.25pt;width:760.05pt;height:73.85pt;z-index:25221376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645" style="position:absolute;margin-left:57.8pt;margin-top:507.75pt;width:755.85pt;height:73.6pt;z-index:25221273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644" style="position:absolute;margin-left:58.05pt;margin-top:512.25pt;width:755.5pt;height:74.05pt;z-index:25221171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643" style="position:absolute;margin-left:57.8pt;margin-top:489.75pt;width:756pt;height:95.25pt;z-index:25221068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37" type="#_x0000_t202" style="position:absolute;margin-left:57.75pt;margin-top:559.8pt;width:122.95pt;height:25.85pt;z-index:25234278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37;mso-column-margin:5.76pt" inset="2.88pt,2.88pt,2.88pt,2.88pt">
              <w:txbxContent>
                <w:p w:rsidR="00A513E2" w:rsidRPr="00AE0839" w:rsidRDefault="00A513E2" w:rsidP="0033094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33094A">
                  <w:pPr>
                    <w:widowControl w:val="0"/>
                    <w:spacing w:line="500" w:lineRule="exact"/>
                    <w:rPr>
                      <w:rFonts w:ascii="Arial" w:hAnsi="Arial" w:cs="Arial"/>
                      <w:color w:val="2E3640"/>
                      <w:sz w:val="36"/>
                      <w:szCs w:val="36"/>
                    </w:rPr>
                  </w:pPr>
                </w:p>
                <w:p w:rsidR="00A513E2" w:rsidRPr="001A0A0A" w:rsidRDefault="00A513E2" w:rsidP="0033094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33094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33094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33094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736" type="#_x0000_t32" style="position:absolute;margin-left:358.85pt;margin-top:228.6pt;width:287.05pt;height:129.95pt;flip:x;z-index:252340736" o:connectortype="straight">
            <v:stroke endarrow="block"/>
          </v:shape>
        </w:pict>
      </w:r>
      <w:r>
        <w:rPr>
          <w:noProof/>
        </w:rPr>
        <w:pict>
          <v:shape id="_x0000_s1735" type="#_x0000_t202" style="position:absolute;margin-left:62.65pt;margin-top:382.85pt;width:727.4pt;height:106pt;z-index:25233971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35;mso-column-margin:5.76pt" inset="2.88pt,2.88pt,2.88pt,2.88pt">
              <w:txbxContent>
                <w:p w:rsidR="00A513E2" w:rsidRPr="00F73B7C" w:rsidRDefault="00A513E2" w:rsidP="009D1267">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3 – Evrak ve Belge Teslim Tutanağı</w:t>
                  </w:r>
                </w:p>
                <w:p w:rsidR="00A513E2" w:rsidRDefault="00A513E2" w:rsidP="009D1267">
                  <w:pPr>
                    <w:pStyle w:val="ListeParagraf"/>
                    <w:widowControl w:val="0"/>
                    <w:spacing w:line="500" w:lineRule="exact"/>
                    <w:ind w:left="1080"/>
                    <w:rPr>
                      <w:rFonts w:ascii="Arial" w:hAnsi="Arial" w:cs="Arial"/>
                      <w:color w:val="2E3640"/>
                      <w:sz w:val="36"/>
                      <w:szCs w:val="36"/>
                    </w:rPr>
                  </w:pPr>
                </w:p>
                <w:p w:rsidR="00A513E2" w:rsidRPr="00F73B7C" w:rsidRDefault="00A513E2" w:rsidP="009D1267">
                  <w:pPr>
                    <w:widowControl w:val="0"/>
                    <w:spacing w:line="360" w:lineRule="auto"/>
                    <w:ind w:left="360"/>
                    <w:rPr>
                      <w:rFonts w:ascii="Arial" w:hAnsi="Arial" w:cs="Arial"/>
                      <w:color w:val="2E3640"/>
                      <w:sz w:val="32"/>
                      <w:szCs w:val="32"/>
                    </w:rPr>
                  </w:pPr>
                  <w:r>
                    <w:rPr>
                      <w:rFonts w:ascii="Arial" w:hAnsi="Arial" w:cs="Arial"/>
                      <w:color w:val="2E3640"/>
                      <w:sz w:val="32"/>
                      <w:szCs w:val="32"/>
                    </w:rPr>
                    <w:t>Meslek Mensuplarının, mükelleflerine teslim etmiş oldukları evrak ve belgelerin teslim tutanağının alındığı bölüm.</w:t>
                  </w:r>
                </w:p>
              </w:txbxContent>
            </v:textbox>
            <w10:wrap anchorx="page" anchory="page"/>
          </v:shape>
        </w:pict>
      </w:r>
      <w:r>
        <w:rPr>
          <w:noProof/>
        </w:rPr>
        <w:pict>
          <v:shape id="_x0000_s1650" style="position:absolute;margin-left:53.55pt;margin-top:500.25pt;width:760.05pt;height:73.85pt;z-index:25221888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49" style="position:absolute;margin-left:57.8pt;margin-top:507.75pt;width:755.85pt;height:73.6pt;z-index:25221785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48" style="position:absolute;margin-left:58.05pt;margin-top:512.25pt;width:755.5pt;height:74.05pt;z-index:25221683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47" style="position:absolute;margin-left:57.8pt;margin-top:489.75pt;width:756pt;height:95.25pt;z-index:25221580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r w:rsidR="009D1267" w:rsidRPr="009D1267">
        <w:rPr>
          <w:noProof/>
        </w:rPr>
        <w:drawing>
          <wp:anchor distT="0" distB="0" distL="114300" distR="114300" simplePos="0" relativeHeight="252338688" behindDoc="0" locked="0" layoutInCell="1" allowOverlap="1">
            <wp:simplePos x="0" y="0"/>
            <wp:positionH relativeFrom="margin">
              <wp:posOffset>772144</wp:posOffset>
            </wp:positionH>
            <wp:positionV relativeFrom="margin">
              <wp:posOffset>318407</wp:posOffset>
            </wp:positionV>
            <wp:extent cx="9033856" cy="4018272"/>
            <wp:effectExtent l="171450" t="133350" r="354330" b="301625"/>
            <wp:wrapSquare wrapText="bothSides"/>
            <wp:docPr id="6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935" t="10163" r="23301" b="47595"/>
                    <a:stretch>
                      <a:fillRect/>
                    </a:stretch>
                  </pic:blipFill>
                  <pic:spPr bwMode="auto">
                    <a:xfrm>
                      <a:off x="0" y="0"/>
                      <a:ext cx="9037320" cy="4022725"/>
                    </a:xfrm>
                    <a:prstGeom prst="rect">
                      <a:avLst/>
                    </a:prstGeom>
                    <a:ln>
                      <a:noFill/>
                    </a:ln>
                    <a:effectLst>
                      <a:outerShdw blurRad="292100" dist="139700" dir="2700000" algn="tl" rotWithShape="0">
                        <a:srgbClr val="333333">
                          <a:alpha val="65000"/>
                        </a:srgbClr>
                      </a:outerShdw>
                    </a:effectLst>
                  </pic:spPr>
                </pic:pic>
              </a:graphicData>
            </a:graphic>
          </wp:anchor>
        </w:drawing>
      </w:r>
    </w:p>
    <w:p w:rsidR="007A04C2" w:rsidRDefault="001D407E" w:rsidP="007A04C2">
      <w:r>
        <w:rPr>
          <w:noProof/>
        </w:rPr>
        <w:lastRenderedPageBreak/>
        <w:drawing>
          <wp:anchor distT="0" distB="0" distL="114300" distR="114300" simplePos="0" relativeHeight="252514816" behindDoc="0" locked="0" layoutInCell="1" allowOverlap="1">
            <wp:simplePos x="0" y="0"/>
            <wp:positionH relativeFrom="margin">
              <wp:posOffset>490855</wp:posOffset>
            </wp:positionH>
            <wp:positionV relativeFrom="margin">
              <wp:posOffset>-98425</wp:posOffset>
            </wp:positionV>
            <wp:extent cx="4889500" cy="6828155"/>
            <wp:effectExtent l="19050" t="0" r="6350" b="0"/>
            <wp:wrapSquare wrapText="bothSides"/>
            <wp:docPr id="2" name="1 Resim" descr="evrakBelgeT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akBelgeTeslim.jpg"/>
                    <pic:cNvPicPr/>
                  </pic:nvPicPr>
                  <pic:blipFill>
                    <a:blip r:embed="rId30" cstate="print"/>
                    <a:stretch>
                      <a:fillRect/>
                    </a:stretch>
                  </pic:blipFill>
                  <pic:spPr>
                    <a:xfrm>
                      <a:off x="0" y="0"/>
                      <a:ext cx="4889500" cy="6828155"/>
                    </a:xfrm>
                    <a:prstGeom prst="rect">
                      <a:avLst/>
                    </a:prstGeom>
                  </pic:spPr>
                </pic:pic>
              </a:graphicData>
            </a:graphic>
          </wp:anchor>
        </w:drawing>
      </w:r>
    </w:p>
    <w:p w:rsidR="007A04C2" w:rsidRDefault="005F39DF" w:rsidP="007A04C2">
      <w:r>
        <w:rPr>
          <w:noProof/>
        </w:rPr>
        <w:pict>
          <v:shape id="_x0000_s1739" type="#_x0000_t202" style="position:absolute;margin-left:567.6pt;margin-top:84pt;width:233.65pt;height:5in;z-index:25234483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39;mso-column-margin:5.76pt" inset="2.88pt,2.88pt,2.88pt,2.88pt">
              <w:txbxContent>
                <w:p w:rsidR="00A513E2" w:rsidRPr="00A1178C" w:rsidRDefault="00A513E2" w:rsidP="00142BCA">
                  <w:pPr>
                    <w:pStyle w:val="ListeParagraf"/>
                    <w:widowControl w:val="0"/>
                    <w:spacing w:line="500" w:lineRule="exact"/>
                    <w:ind w:left="0"/>
                    <w:rPr>
                      <w:rFonts w:ascii="Arial" w:hAnsi="Arial" w:cs="Arial"/>
                      <w:color w:val="2E3640"/>
                      <w:sz w:val="40"/>
                      <w:szCs w:val="40"/>
                    </w:rPr>
                  </w:pPr>
                  <w:r>
                    <w:rPr>
                      <w:rFonts w:ascii="Arial" w:hAnsi="Arial" w:cs="Arial"/>
                      <w:color w:val="2E3640"/>
                      <w:sz w:val="40"/>
                      <w:szCs w:val="40"/>
                    </w:rPr>
                    <w:t>Evrak ve Belge Teslim Tutanağı</w:t>
                  </w:r>
                </w:p>
                <w:p w:rsidR="00A513E2" w:rsidRDefault="00A513E2" w:rsidP="0033094A">
                  <w:pPr>
                    <w:pStyle w:val="ListeParagraf"/>
                    <w:widowControl w:val="0"/>
                    <w:spacing w:line="500" w:lineRule="exact"/>
                    <w:ind w:left="0"/>
                    <w:rPr>
                      <w:rFonts w:ascii="Arial" w:hAnsi="Arial" w:cs="Arial"/>
                      <w:b/>
                      <w:color w:val="2E3640"/>
                      <w:sz w:val="32"/>
                      <w:szCs w:val="32"/>
                    </w:rPr>
                  </w:pPr>
                </w:p>
                <w:p w:rsidR="00A513E2" w:rsidRDefault="00A513E2" w:rsidP="0033094A">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 xml:space="preserve">Meslek Mensubu tutanağın gerekli alanlarını istediği gibi doldurup çıktısını alabilir. </w:t>
                  </w:r>
                </w:p>
              </w:txbxContent>
            </v:textbox>
            <w10:wrap anchorx="page" anchory="page"/>
          </v:shape>
        </w:pict>
      </w:r>
      <w:r>
        <w:rPr>
          <w:noProof/>
        </w:rPr>
        <w:pict>
          <v:shape id="_x0000_s1738" type="#_x0000_t202" style="position:absolute;margin-left:57.75pt;margin-top:557.9pt;width:122.95pt;height:25.85pt;z-index:25234380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38;mso-column-margin:5.76pt" inset="2.88pt,2.88pt,2.88pt,2.88pt">
              <w:txbxContent>
                <w:p w:rsidR="00A513E2" w:rsidRPr="00AE0839" w:rsidRDefault="00A513E2" w:rsidP="0033094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33094A">
                  <w:pPr>
                    <w:widowControl w:val="0"/>
                    <w:spacing w:line="500" w:lineRule="exact"/>
                    <w:rPr>
                      <w:rFonts w:ascii="Arial" w:hAnsi="Arial" w:cs="Arial"/>
                      <w:color w:val="2E3640"/>
                      <w:sz w:val="36"/>
                      <w:szCs w:val="36"/>
                    </w:rPr>
                  </w:pPr>
                </w:p>
                <w:p w:rsidR="00A513E2" w:rsidRPr="001A0A0A" w:rsidRDefault="00A513E2" w:rsidP="0033094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33094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33094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33094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54" style="position:absolute;margin-left:53.55pt;margin-top:500.25pt;width:760.05pt;height:73.85pt;z-index:25222400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53" style="position:absolute;margin-left:57.8pt;margin-top:507.75pt;width:755.85pt;height:73.6pt;z-index:25222297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52" style="position:absolute;margin-left:58.05pt;margin-top:512.25pt;width:755.5pt;height:74.05pt;z-index:25222195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51" style="position:absolute;margin-left:57.8pt;margin-top:489.75pt;width:756pt;height:95.25pt;z-index:25222092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41" type="#_x0000_t202" style="position:absolute;margin-left:74.65pt;margin-top:379.65pt;width:727.4pt;height:106pt;z-index:25234892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41;mso-column-margin:5.76pt" inset="2.88pt,2.88pt,2.88pt,2.88pt">
              <w:txbxContent>
                <w:p w:rsidR="00A513E2" w:rsidRPr="00F73B7C" w:rsidRDefault="00A513E2" w:rsidP="0033094A">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3 – Damga Vergisi</w:t>
                  </w:r>
                </w:p>
                <w:p w:rsidR="00A513E2" w:rsidRDefault="00A513E2" w:rsidP="0033094A">
                  <w:pPr>
                    <w:pStyle w:val="ListeParagraf"/>
                    <w:widowControl w:val="0"/>
                    <w:spacing w:line="500" w:lineRule="exact"/>
                    <w:ind w:left="1080"/>
                    <w:rPr>
                      <w:rFonts w:ascii="Arial" w:hAnsi="Arial" w:cs="Arial"/>
                      <w:color w:val="2E3640"/>
                      <w:sz w:val="36"/>
                      <w:szCs w:val="36"/>
                    </w:rPr>
                  </w:pPr>
                </w:p>
                <w:p w:rsidR="00A513E2" w:rsidRPr="00F73B7C" w:rsidRDefault="00A513E2" w:rsidP="0033094A">
                  <w:pPr>
                    <w:widowControl w:val="0"/>
                    <w:spacing w:line="360" w:lineRule="auto"/>
                    <w:ind w:left="360"/>
                    <w:rPr>
                      <w:rFonts w:ascii="Arial" w:hAnsi="Arial" w:cs="Arial"/>
                      <w:color w:val="2E3640"/>
                      <w:sz w:val="32"/>
                      <w:szCs w:val="32"/>
                    </w:rPr>
                  </w:pPr>
                  <w:r>
                    <w:rPr>
                      <w:rFonts w:ascii="Arial" w:hAnsi="Arial" w:cs="Arial"/>
                      <w:color w:val="2E3640"/>
                      <w:sz w:val="32"/>
                      <w:szCs w:val="32"/>
                    </w:rPr>
                    <w:t xml:space="preserve">Haksız Rekabet </w:t>
                  </w:r>
                  <w:proofErr w:type="gramStart"/>
                  <w:r>
                    <w:rPr>
                      <w:rFonts w:ascii="Arial" w:hAnsi="Arial" w:cs="Arial"/>
                      <w:color w:val="2E3640"/>
                      <w:sz w:val="32"/>
                      <w:szCs w:val="32"/>
                    </w:rPr>
                    <w:t>modülü</w:t>
                  </w:r>
                  <w:proofErr w:type="gramEnd"/>
                  <w:r>
                    <w:rPr>
                      <w:rFonts w:ascii="Arial" w:hAnsi="Arial" w:cs="Arial"/>
                      <w:color w:val="2E3640"/>
                      <w:sz w:val="32"/>
                      <w:szCs w:val="32"/>
                    </w:rPr>
                    <w:t>, sözleşmenin damga vergisini otomatik olarak hesaplar ve ekrana getirir.</w:t>
                  </w:r>
                </w:p>
              </w:txbxContent>
            </v:textbox>
            <w10:wrap anchorx="page" anchory="page"/>
          </v:shape>
        </w:pict>
      </w:r>
      <w:r>
        <w:rPr>
          <w:noProof/>
        </w:rPr>
        <w:pict>
          <v:shape id="_x0000_s1742" type="#_x0000_t32" style="position:absolute;margin-left:343.85pt;margin-top:249.15pt;width:303.9pt;height:109.4pt;flip:x;z-index:252349952" o:connectortype="straight">
            <v:stroke endarrow="block"/>
          </v:shape>
        </w:pict>
      </w:r>
      <w:r w:rsidR="0033094A">
        <w:rPr>
          <w:noProof/>
        </w:rPr>
        <w:drawing>
          <wp:anchor distT="0" distB="0" distL="114300" distR="114300" simplePos="0" relativeHeight="252346880" behindDoc="0" locked="0" layoutInCell="1" allowOverlap="1">
            <wp:simplePos x="0" y="0"/>
            <wp:positionH relativeFrom="margin">
              <wp:posOffset>821055</wp:posOffset>
            </wp:positionH>
            <wp:positionV relativeFrom="margin">
              <wp:posOffset>355600</wp:posOffset>
            </wp:positionV>
            <wp:extent cx="9018270" cy="4004945"/>
            <wp:effectExtent l="171450" t="133350" r="354330" b="300355"/>
            <wp:wrapSquare wrapText="bothSides"/>
            <wp:docPr id="7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935" t="10163" r="23301" b="47595"/>
                    <a:stretch>
                      <a:fillRect/>
                    </a:stretch>
                  </pic:blipFill>
                  <pic:spPr bwMode="auto">
                    <a:xfrm>
                      <a:off x="0" y="0"/>
                      <a:ext cx="9018270" cy="400494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740" type="#_x0000_t202" style="position:absolute;margin-left:58.35pt;margin-top:558.5pt;width:122.95pt;height:25.85pt;z-index:25234790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40;mso-column-margin:5.76pt" inset="2.88pt,2.88pt,2.88pt,2.88pt">
              <w:txbxContent>
                <w:p w:rsidR="00A513E2" w:rsidRPr="00AE0839" w:rsidRDefault="00A513E2" w:rsidP="0033094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33094A">
                  <w:pPr>
                    <w:widowControl w:val="0"/>
                    <w:spacing w:line="500" w:lineRule="exact"/>
                    <w:rPr>
                      <w:rFonts w:ascii="Arial" w:hAnsi="Arial" w:cs="Arial"/>
                      <w:color w:val="2E3640"/>
                      <w:sz w:val="36"/>
                      <w:szCs w:val="36"/>
                    </w:rPr>
                  </w:pPr>
                </w:p>
                <w:p w:rsidR="00A513E2" w:rsidRPr="001A0A0A" w:rsidRDefault="00A513E2" w:rsidP="0033094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33094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33094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33094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58" style="position:absolute;margin-left:53.55pt;margin-top:500.25pt;width:760.05pt;height:73.85pt;z-index:25222912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57" style="position:absolute;margin-left:57.8pt;margin-top:507.75pt;width:755.85pt;height:73.6pt;z-index:25222809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56" style="position:absolute;margin-left:58.05pt;margin-top:512.25pt;width:755.5pt;height:74.05pt;z-index:25222707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55" style="position:absolute;margin-left:57.8pt;margin-top:489.75pt;width:756pt;height:95.25pt;z-index:25222604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1D407E" w:rsidP="007A04C2">
      <w:r>
        <w:rPr>
          <w:noProof/>
        </w:rPr>
        <w:lastRenderedPageBreak/>
        <w:drawing>
          <wp:anchor distT="0" distB="0" distL="114300" distR="114300" simplePos="0" relativeHeight="252515840" behindDoc="0" locked="0" layoutInCell="1" allowOverlap="1">
            <wp:simplePos x="0" y="0"/>
            <wp:positionH relativeFrom="margin">
              <wp:posOffset>504825</wp:posOffset>
            </wp:positionH>
            <wp:positionV relativeFrom="margin">
              <wp:posOffset>-66675</wp:posOffset>
            </wp:positionV>
            <wp:extent cx="4695825" cy="6534150"/>
            <wp:effectExtent l="19050" t="0" r="9525" b="0"/>
            <wp:wrapSquare wrapText="bothSides"/>
            <wp:docPr id="3" name="2 Resim" descr="damgaVerg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gaVergisi.jpg"/>
                    <pic:cNvPicPr/>
                  </pic:nvPicPr>
                  <pic:blipFill>
                    <a:blip r:embed="rId31" cstate="print"/>
                    <a:stretch>
                      <a:fillRect/>
                    </a:stretch>
                  </pic:blipFill>
                  <pic:spPr>
                    <a:xfrm>
                      <a:off x="0" y="0"/>
                      <a:ext cx="4695825" cy="6534150"/>
                    </a:xfrm>
                    <a:prstGeom prst="rect">
                      <a:avLst/>
                    </a:prstGeom>
                  </pic:spPr>
                </pic:pic>
              </a:graphicData>
            </a:graphic>
          </wp:anchor>
        </w:drawing>
      </w:r>
    </w:p>
    <w:p w:rsidR="007A04C2" w:rsidRDefault="005F39DF" w:rsidP="007A04C2">
      <w:r>
        <w:rPr>
          <w:noProof/>
        </w:rPr>
        <w:pict>
          <v:shape id="_x0000_s1744" type="#_x0000_t202" style="position:absolute;margin-left:491.85pt;margin-top:87.45pt;width:320.45pt;height:5in;z-index:25235302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44;mso-column-margin:5.76pt" inset="2.88pt,2.88pt,2.88pt,2.88pt">
              <w:txbxContent>
                <w:p w:rsidR="00A513E2" w:rsidRPr="00142BCA" w:rsidRDefault="00A513E2" w:rsidP="00142BCA">
                  <w:pPr>
                    <w:pStyle w:val="ListeParagraf"/>
                    <w:widowControl w:val="0"/>
                    <w:spacing w:line="500" w:lineRule="exact"/>
                    <w:ind w:left="0"/>
                    <w:rPr>
                      <w:rFonts w:ascii="Arial" w:hAnsi="Arial" w:cs="Arial"/>
                      <w:color w:val="2E3640"/>
                      <w:sz w:val="48"/>
                      <w:szCs w:val="48"/>
                    </w:rPr>
                  </w:pPr>
                  <w:r w:rsidRPr="00142BCA">
                    <w:rPr>
                      <w:rFonts w:ascii="Arial" w:hAnsi="Arial" w:cs="Arial"/>
                      <w:color w:val="2E3640"/>
                      <w:sz w:val="48"/>
                      <w:szCs w:val="48"/>
                    </w:rPr>
                    <w:t>Damga Vergisi Beyannamesi</w:t>
                  </w:r>
                </w:p>
                <w:p w:rsidR="00A513E2" w:rsidRDefault="00A513E2" w:rsidP="00142BCA">
                  <w:pPr>
                    <w:pStyle w:val="ListeParagraf"/>
                    <w:widowControl w:val="0"/>
                    <w:spacing w:line="500" w:lineRule="exact"/>
                    <w:ind w:left="0"/>
                    <w:rPr>
                      <w:rFonts w:ascii="Arial" w:hAnsi="Arial" w:cs="Arial"/>
                      <w:b/>
                      <w:color w:val="2E3640"/>
                      <w:sz w:val="32"/>
                      <w:szCs w:val="32"/>
                    </w:rPr>
                  </w:pPr>
                </w:p>
              </w:txbxContent>
            </v:textbox>
            <w10:wrap anchorx="page" anchory="page"/>
          </v:shape>
        </w:pict>
      </w:r>
      <w:r>
        <w:rPr>
          <w:noProof/>
        </w:rPr>
        <w:pict>
          <v:shape id="_x0000_s1743" type="#_x0000_t202" style="position:absolute;margin-left:58pt;margin-top:558.15pt;width:122.95pt;height:25.85pt;z-index:25235200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43;mso-column-margin:5.76pt" inset="2.88pt,2.88pt,2.88pt,2.88pt">
              <w:txbxContent>
                <w:p w:rsidR="00A513E2" w:rsidRPr="00AE0839" w:rsidRDefault="00A513E2" w:rsidP="00142B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142BCA">
                  <w:pPr>
                    <w:widowControl w:val="0"/>
                    <w:spacing w:line="500" w:lineRule="exact"/>
                    <w:rPr>
                      <w:rFonts w:ascii="Arial" w:hAnsi="Arial" w:cs="Arial"/>
                      <w:color w:val="2E3640"/>
                      <w:sz w:val="36"/>
                      <w:szCs w:val="36"/>
                    </w:rPr>
                  </w:pPr>
                </w:p>
                <w:p w:rsidR="00A513E2" w:rsidRPr="001A0A0A" w:rsidRDefault="00A513E2" w:rsidP="00142B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142B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142B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142BC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62" style="position:absolute;margin-left:53.55pt;margin-top:500.25pt;width:760.05pt;height:73.85pt;z-index:25223424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61" style="position:absolute;margin-left:57.8pt;margin-top:507.75pt;width:755.85pt;height:73.6pt;z-index:25223321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60" style="position:absolute;margin-left:58.05pt;margin-top:512.25pt;width:755.5pt;height:74.05pt;z-index:25223219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59" style="position:absolute;margin-left:57.8pt;margin-top:489.75pt;width:756pt;height:95.25pt;z-index:25223116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47" type="#_x0000_t32" style="position:absolute;margin-left:445.8pt;margin-top:260.35pt;width:210.4pt;height:107.55pt;flip:x;z-index:252359168" o:connectortype="straight">
            <v:stroke endarrow="block"/>
          </v:shape>
        </w:pict>
      </w:r>
      <w:r>
        <w:rPr>
          <w:noProof/>
        </w:rPr>
        <w:pict>
          <v:shape id="_x0000_s1746" type="#_x0000_t202" style="position:absolute;margin-left:76.2pt;margin-top:388.8pt;width:727.4pt;height:106pt;z-index:25235712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46;mso-column-margin:5.76pt" inset="2.88pt,2.88pt,2.88pt,2.88pt">
              <w:txbxContent>
                <w:p w:rsidR="00A513E2" w:rsidRPr="00F73B7C" w:rsidRDefault="00A513E2" w:rsidP="00142BCA">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3 – Damga Vergisi Mükellef</w:t>
                  </w:r>
                </w:p>
                <w:p w:rsidR="00A513E2" w:rsidRDefault="00A513E2" w:rsidP="00142BCA">
                  <w:pPr>
                    <w:pStyle w:val="ListeParagraf"/>
                    <w:widowControl w:val="0"/>
                    <w:spacing w:line="500" w:lineRule="exact"/>
                    <w:ind w:left="1080"/>
                    <w:rPr>
                      <w:rFonts w:ascii="Arial" w:hAnsi="Arial" w:cs="Arial"/>
                      <w:color w:val="2E3640"/>
                      <w:sz w:val="36"/>
                      <w:szCs w:val="36"/>
                    </w:rPr>
                  </w:pPr>
                </w:p>
                <w:p w:rsidR="00A513E2" w:rsidRPr="00F73B7C" w:rsidRDefault="00A513E2" w:rsidP="00142BCA">
                  <w:pPr>
                    <w:widowControl w:val="0"/>
                    <w:spacing w:line="360" w:lineRule="auto"/>
                    <w:ind w:left="360"/>
                    <w:rPr>
                      <w:rFonts w:ascii="Arial" w:hAnsi="Arial" w:cs="Arial"/>
                      <w:color w:val="2E3640"/>
                      <w:sz w:val="32"/>
                      <w:szCs w:val="32"/>
                    </w:rPr>
                  </w:pPr>
                  <w:r>
                    <w:rPr>
                      <w:rFonts w:ascii="Arial" w:hAnsi="Arial" w:cs="Arial"/>
                      <w:color w:val="2E3640"/>
                      <w:sz w:val="32"/>
                      <w:szCs w:val="32"/>
                    </w:rPr>
                    <w:t>Sözleşmenin mükellefe ait damga vergisinin de çıktısını hesaplar ve ekrana getirir.</w:t>
                  </w:r>
                </w:p>
              </w:txbxContent>
            </v:textbox>
            <w10:wrap anchorx="page" anchory="page"/>
          </v:shape>
        </w:pict>
      </w:r>
      <w:r w:rsidR="00142BCA">
        <w:rPr>
          <w:noProof/>
        </w:rPr>
        <w:drawing>
          <wp:anchor distT="0" distB="0" distL="114300" distR="114300" simplePos="0" relativeHeight="252356096" behindDoc="0" locked="0" layoutInCell="1" allowOverlap="1">
            <wp:simplePos x="0" y="0"/>
            <wp:positionH relativeFrom="margin">
              <wp:posOffset>928370</wp:posOffset>
            </wp:positionH>
            <wp:positionV relativeFrom="margin">
              <wp:posOffset>307975</wp:posOffset>
            </wp:positionV>
            <wp:extent cx="9020810" cy="4004945"/>
            <wp:effectExtent l="171450" t="133350" r="370840" b="300355"/>
            <wp:wrapSquare wrapText="bothSides"/>
            <wp:docPr id="7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935" t="10163" r="23301" b="47595"/>
                    <a:stretch>
                      <a:fillRect/>
                    </a:stretch>
                  </pic:blipFill>
                  <pic:spPr bwMode="auto">
                    <a:xfrm>
                      <a:off x="0" y="0"/>
                      <a:ext cx="9020810" cy="400494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745" type="#_x0000_t202" style="position:absolute;margin-left:57.65pt;margin-top:559.7pt;width:122.95pt;height:25.85pt;z-index:25235404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45;mso-column-margin:5.76pt" inset="2.88pt,2.88pt,2.88pt,2.88pt">
              <w:txbxContent>
                <w:p w:rsidR="00A513E2" w:rsidRPr="00AE0839" w:rsidRDefault="00A513E2" w:rsidP="00142B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142BCA">
                  <w:pPr>
                    <w:widowControl w:val="0"/>
                    <w:spacing w:line="500" w:lineRule="exact"/>
                    <w:rPr>
                      <w:rFonts w:ascii="Arial" w:hAnsi="Arial" w:cs="Arial"/>
                      <w:color w:val="2E3640"/>
                      <w:sz w:val="36"/>
                      <w:szCs w:val="36"/>
                    </w:rPr>
                  </w:pPr>
                </w:p>
                <w:p w:rsidR="00A513E2" w:rsidRPr="001A0A0A" w:rsidRDefault="00A513E2" w:rsidP="00142B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142B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142B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142BC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66" style="position:absolute;margin-left:53.55pt;margin-top:500.25pt;width:760.05pt;height:73.85pt;z-index:25223936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65" style="position:absolute;margin-left:57.8pt;margin-top:507.75pt;width:755.85pt;height:73.6pt;z-index:25223833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64" style="position:absolute;margin-left:58.05pt;margin-top:512.25pt;width:755.5pt;height:74.05pt;z-index:25223731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63" style="position:absolute;margin-left:57.8pt;margin-top:489.75pt;width:756pt;height:95.25pt;z-index:25223628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1D407E" w:rsidP="007A04C2">
      <w:r>
        <w:rPr>
          <w:noProof/>
        </w:rPr>
        <w:lastRenderedPageBreak/>
        <w:drawing>
          <wp:anchor distT="0" distB="0" distL="114300" distR="114300" simplePos="0" relativeHeight="252516864" behindDoc="0" locked="0" layoutInCell="1" allowOverlap="1">
            <wp:simplePos x="0" y="0"/>
            <wp:positionH relativeFrom="margin">
              <wp:posOffset>504825</wp:posOffset>
            </wp:positionH>
            <wp:positionV relativeFrom="margin">
              <wp:posOffset>95250</wp:posOffset>
            </wp:positionV>
            <wp:extent cx="4540250" cy="6381750"/>
            <wp:effectExtent l="19050" t="0" r="0" b="0"/>
            <wp:wrapSquare wrapText="bothSides"/>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5038" t="6792" r="26998" b="8868"/>
                    <a:stretch>
                      <a:fillRect/>
                    </a:stretch>
                  </pic:blipFill>
                  <pic:spPr bwMode="auto">
                    <a:xfrm>
                      <a:off x="0" y="0"/>
                      <a:ext cx="4540250" cy="6381750"/>
                    </a:xfrm>
                    <a:prstGeom prst="rect">
                      <a:avLst/>
                    </a:prstGeom>
                    <a:noFill/>
                    <a:ln w="9525">
                      <a:noFill/>
                      <a:miter lim="800000"/>
                      <a:headEnd/>
                      <a:tailEnd/>
                    </a:ln>
                  </pic:spPr>
                </pic:pic>
              </a:graphicData>
            </a:graphic>
          </wp:anchor>
        </w:drawing>
      </w:r>
    </w:p>
    <w:p w:rsidR="007A04C2" w:rsidRDefault="005F39DF" w:rsidP="007A04C2">
      <w:r>
        <w:rPr>
          <w:noProof/>
        </w:rPr>
        <w:pict>
          <v:shape id="_x0000_s1749" type="#_x0000_t202" style="position:absolute;margin-left:503.85pt;margin-top:99.45pt;width:320.45pt;height:5in;z-index:25236121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49;mso-column-margin:5.76pt" inset="2.88pt,2.88pt,2.88pt,2.88pt">
              <w:txbxContent>
                <w:p w:rsidR="00A513E2" w:rsidRDefault="00A513E2" w:rsidP="00142BCA">
                  <w:pPr>
                    <w:pStyle w:val="ListeParagraf"/>
                    <w:widowControl w:val="0"/>
                    <w:spacing w:line="500" w:lineRule="exact"/>
                    <w:ind w:left="0"/>
                    <w:rPr>
                      <w:rFonts w:ascii="Arial" w:hAnsi="Arial" w:cs="Arial"/>
                      <w:color w:val="2E3640"/>
                      <w:sz w:val="48"/>
                      <w:szCs w:val="48"/>
                    </w:rPr>
                  </w:pPr>
                  <w:r>
                    <w:rPr>
                      <w:rFonts w:ascii="Arial" w:hAnsi="Arial" w:cs="Arial"/>
                      <w:color w:val="2E3640"/>
                      <w:sz w:val="48"/>
                      <w:szCs w:val="48"/>
                    </w:rPr>
                    <w:t xml:space="preserve">Mükellefe Ait </w:t>
                  </w:r>
                </w:p>
                <w:p w:rsidR="00A513E2" w:rsidRDefault="00A513E2" w:rsidP="00142BCA">
                  <w:pPr>
                    <w:pStyle w:val="ListeParagraf"/>
                    <w:widowControl w:val="0"/>
                    <w:spacing w:line="500" w:lineRule="exact"/>
                    <w:ind w:left="0"/>
                    <w:rPr>
                      <w:rFonts w:ascii="Arial" w:hAnsi="Arial" w:cs="Arial"/>
                      <w:color w:val="2E3640"/>
                      <w:sz w:val="48"/>
                      <w:szCs w:val="48"/>
                    </w:rPr>
                  </w:pPr>
                </w:p>
                <w:p w:rsidR="00A513E2" w:rsidRPr="00142BCA" w:rsidRDefault="00A513E2" w:rsidP="00142BCA">
                  <w:pPr>
                    <w:pStyle w:val="ListeParagraf"/>
                    <w:widowControl w:val="0"/>
                    <w:spacing w:line="500" w:lineRule="exact"/>
                    <w:ind w:left="0"/>
                    <w:rPr>
                      <w:rFonts w:ascii="Arial" w:hAnsi="Arial" w:cs="Arial"/>
                      <w:color w:val="2E3640"/>
                      <w:sz w:val="48"/>
                      <w:szCs w:val="48"/>
                    </w:rPr>
                  </w:pPr>
                  <w:r w:rsidRPr="00142BCA">
                    <w:rPr>
                      <w:rFonts w:ascii="Arial" w:hAnsi="Arial" w:cs="Arial"/>
                      <w:color w:val="2E3640"/>
                      <w:sz w:val="48"/>
                      <w:szCs w:val="48"/>
                    </w:rPr>
                    <w:t>Damga Vergisi Beyannamesi</w:t>
                  </w:r>
                </w:p>
                <w:p w:rsidR="00A513E2" w:rsidRDefault="00A513E2" w:rsidP="00142BCA">
                  <w:pPr>
                    <w:pStyle w:val="ListeParagraf"/>
                    <w:widowControl w:val="0"/>
                    <w:spacing w:line="500" w:lineRule="exact"/>
                    <w:ind w:left="0"/>
                    <w:rPr>
                      <w:rFonts w:ascii="Arial" w:hAnsi="Arial" w:cs="Arial"/>
                      <w:b/>
                      <w:color w:val="2E3640"/>
                      <w:sz w:val="32"/>
                      <w:szCs w:val="32"/>
                    </w:rPr>
                  </w:pPr>
                </w:p>
              </w:txbxContent>
            </v:textbox>
            <w10:wrap anchorx="page" anchory="page"/>
          </v:shape>
        </w:pict>
      </w:r>
      <w:r>
        <w:rPr>
          <w:noProof/>
        </w:rPr>
        <w:pict>
          <v:shape id="_x0000_s1748" type="#_x0000_t202" style="position:absolute;margin-left:58.25pt;margin-top:559.35pt;width:122.95pt;height:25.85pt;z-index:25236019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48;mso-column-margin:5.76pt" inset="2.88pt,2.88pt,2.88pt,2.88pt">
              <w:txbxContent>
                <w:p w:rsidR="00A513E2" w:rsidRPr="00AE0839" w:rsidRDefault="00A513E2" w:rsidP="00142B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142BCA">
                  <w:pPr>
                    <w:widowControl w:val="0"/>
                    <w:spacing w:line="500" w:lineRule="exact"/>
                    <w:rPr>
                      <w:rFonts w:ascii="Arial" w:hAnsi="Arial" w:cs="Arial"/>
                      <w:color w:val="2E3640"/>
                      <w:sz w:val="36"/>
                      <w:szCs w:val="36"/>
                    </w:rPr>
                  </w:pPr>
                </w:p>
                <w:p w:rsidR="00A513E2" w:rsidRPr="001A0A0A" w:rsidRDefault="00A513E2" w:rsidP="00142B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142B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142B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142BC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70" style="position:absolute;margin-left:53.55pt;margin-top:500.25pt;width:760.05pt;height:73.85pt;z-index:25224448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69" style="position:absolute;margin-left:57.8pt;margin-top:507.75pt;width:755.85pt;height:73.6pt;z-index:25224345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68" style="position:absolute;margin-left:58.05pt;margin-top:512.25pt;width:755.5pt;height:74.05pt;z-index:25224243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67" style="position:absolute;margin-left:57.8pt;margin-top:489.75pt;width:756pt;height:95.25pt;z-index:25224140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52" type="#_x0000_t32" style="position:absolute;margin-left:299.9pt;margin-top:286.55pt;width:342.25pt;height:83.2pt;flip:x;z-index:252366336" o:connectortype="straight">
            <v:stroke endarrow="block"/>
          </v:shape>
        </w:pict>
      </w:r>
      <w:r>
        <w:rPr>
          <w:noProof/>
        </w:rPr>
        <w:pict>
          <v:shape id="_x0000_s1751" type="#_x0000_t202" style="position:absolute;margin-left:57.9pt;margin-top:559pt;width:122.95pt;height:25.85pt;z-index:25236531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51;mso-column-margin:5.76pt" inset="2.88pt,2.88pt,2.88pt,2.88pt">
              <w:txbxContent>
                <w:p w:rsidR="00A513E2" w:rsidRPr="00AE0839" w:rsidRDefault="00A513E2" w:rsidP="00142B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142BCA">
                  <w:pPr>
                    <w:widowControl w:val="0"/>
                    <w:spacing w:line="500" w:lineRule="exact"/>
                    <w:rPr>
                      <w:rFonts w:ascii="Arial" w:hAnsi="Arial" w:cs="Arial"/>
                      <w:color w:val="2E3640"/>
                      <w:sz w:val="36"/>
                      <w:szCs w:val="36"/>
                    </w:rPr>
                  </w:pPr>
                </w:p>
                <w:p w:rsidR="00A513E2" w:rsidRPr="001A0A0A" w:rsidRDefault="00A513E2" w:rsidP="00142B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142B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142B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142BC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750" type="#_x0000_t202" style="position:absolute;margin-left:88.2pt;margin-top:387.5pt;width:727.4pt;height:106pt;z-index:25236428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50;mso-column-margin:5.76pt" inset="2.88pt,2.88pt,2.88pt,2.88pt">
              <w:txbxContent>
                <w:p w:rsidR="00A513E2" w:rsidRPr="00F73B7C" w:rsidRDefault="00A513E2" w:rsidP="00142BCA">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3 – İptal</w:t>
                  </w:r>
                </w:p>
                <w:p w:rsidR="00A513E2" w:rsidRDefault="00A513E2" w:rsidP="00142BCA">
                  <w:pPr>
                    <w:pStyle w:val="ListeParagraf"/>
                    <w:widowControl w:val="0"/>
                    <w:spacing w:line="500" w:lineRule="exact"/>
                    <w:ind w:left="1080"/>
                    <w:rPr>
                      <w:rFonts w:ascii="Arial" w:hAnsi="Arial" w:cs="Arial"/>
                      <w:color w:val="2E3640"/>
                      <w:sz w:val="36"/>
                      <w:szCs w:val="36"/>
                    </w:rPr>
                  </w:pPr>
                </w:p>
                <w:p w:rsidR="00A513E2" w:rsidRPr="00F73B7C" w:rsidRDefault="00A513E2" w:rsidP="00142BCA">
                  <w:pPr>
                    <w:widowControl w:val="0"/>
                    <w:spacing w:line="360" w:lineRule="auto"/>
                    <w:ind w:left="360"/>
                    <w:rPr>
                      <w:rFonts w:ascii="Arial" w:hAnsi="Arial" w:cs="Arial"/>
                      <w:color w:val="2E3640"/>
                      <w:sz w:val="32"/>
                      <w:szCs w:val="32"/>
                    </w:rPr>
                  </w:pPr>
                  <w:r>
                    <w:rPr>
                      <w:rFonts w:ascii="Arial" w:hAnsi="Arial" w:cs="Arial"/>
                      <w:color w:val="2E3640"/>
                      <w:sz w:val="32"/>
                      <w:szCs w:val="32"/>
                    </w:rPr>
                    <w:t>Sözleşmeyi iptal etmek için kullanılan buton.</w:t>
                  </w:r>
                </w:p>
              </w:txbxContent>
            </v:textbox>
            <w10:wrap anchorx="page" anchory="page"/>
          </v:shape>
        </w:pict>
      </w:r>
      <w:r w:rsidR="00142BCA">
        <w:rPr>
          <w:noProof/>
        </w:rPr>
        <w:drawing>
          <wp:anchor distT="0" distB="0" distL="114300" distR="114300" simplePos="0" relativeHeight="252363264" behindDoc="0" locked="0" layoutInCell="1" allowOverlap="1">
            <wp:simplePos x="0" y="0"/>
            <wp:positionH relativeFrom="margin">
              <wp:posOffset>690880</wp:posOffset>
            </wp:positionH>
            <wp:positionV relativeFrom="margin">
              <wp:posOffset>272415</wp:posOffset>
            </wp:positionV>
            <wp:extent cx="9017000" cy="4007485"/>
            <wp:effectExtent l="171450" t="133350" r="355600" b="297815"/>
            <wp:wrapSquare wrapText="bothSides"/>
            <wp:docPr id="8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935" t="10163" r="23301" b="47595"/>
                    <a:stretch>
                      <a:fillRect/>
                    </a:stretch>
                  </pic:blipFill>
                  <pic:spPr bwMode="auto">
                    <a:xfrm>
                      <a:off x="0" y="0"/>
                      <a:ext cx="9017000" cy="400748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674" style="position:absolute;margin-left:53.55pt;margin-top:500.25pt;width:760.05pt;height:73.85pt;z-index:25224960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73" style="position:absolute;margin-left:57.8pt;margin-top:507.75pt;width:755.85pt;height:73.6pt;z-index:25224857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72" style="position:absolute;margin-left:58.05pt;margin-top:512.25pt;width:755.5pt;height:74.05pt;z-index:25224755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71" style="position:absolute;margin-left:57.8pt;margin-top:489.75pt;width:756pt;height:95.25pt;z-index:25224652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54" type="#_x0000_t202" style="position:absolute;margin-left:58.5pt;margin-top:558.65pt;width:122.95pt;height:25.85pt;z-index:25237043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54;mso-column-margin:5.76pt" inset="2.88pt,2.88pt,2.88pt,2.88pt">
              <w:txbxContent>
                <w:p w:rsidR="00A513E2" w:rsidRPr="00AE0839" w:rsidRDefault="00A513E2" w:rsidP="006D01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6D01CA">
                  <w:pPr>
                    <w:widowControl w:val="0"/>
                    <w:spacing w:line="500" w:lineRule="exact"/>
                    <w:rPr>
                      <w:rFonts w:ascii="Arial" w:hAnsi="Arial" w:cs="Arial"/>
                      <w:color w:val="2E3640"/>
                      <w:sz w:val="36"/>
                      <w:szCs w:val="36"/>
                    </w:rPr>
                  </w:pPr>
                </w:p>
                <w:p w:rsidR="00A513E2" w:rsidRPr="001A0A0A" w:rsidRDefault="00A513E2" w:rsidP="006D01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6D01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753" type="#_x0000_t202" style="position:absolute;margin-left:561.55pt;margin-top:96pt;width:233.65pt;height:5in;z-index:25236838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53;mso-column-margin:5.76pt" inset="2.88pt,2.88pt,2.88pt,2.88pt">
              <w:txbxContent>
                <w:p w:rsidR="00A513E2" w:rsidRPr="00A1178C" w:rsidRDefault="00A513E2" w:rsidP="00142BCA">
                  <w:pPr>
                    <w:pStyle w:val="ListeParagraf"/>
                    <w:widowControl w:val="0"/>
                    <w:spacing w:line="500" w:lineRule="exact"/>
                    <w:ind w:left="0"/>
                    <w:rPr>
                      <w:rFonts w:ascii="Arial" w:hAnsi="Arial" w:cs="Arial"/>
                      <w:color w:val="2E3640"/>
                      <w:sz w:val="40"/>
                      <w:szCs w:val="40"/>
                    </w:rPr>
                  </w:pPr>
                  <w:r>
                    <w:rPr>
                      <w:rFonts w:ascii="Arial" w:hAnsi="Arial" w:cs="Arial"/>
                      <w:color w:val="2E3640"/>
                      <w:sz w:val="40"/>
                      <w:szCs w:val="40"/>
                    </w:rPr>
                    <w:t>İptal İşlemi</w:t>
                  </w:r>
                </w:p>
                <w:p w:rsidR="00A513E2" w:rsidRDefault="00A513E2" w:rsidP="00142BCA">
                  <w:pPr>
                    <w:pStyle w:val="ListeParagraf"/>
                    <w:widowControl w:val="0"/>
                    <w:spacing w:line="500" w:lineRule="exact"/>
                    <w:ind w:left="0"/>
                    <w:rPr>
                      <w:rFonts w:ascii="Arial" w:hAnsi="Arial" w:cs="Arial"/>
                      <w:b/>
                      <w:color w:val="2E3640"/>
                      <w:sz w:val="32"/>
                      <w:szCs w:val="32"/>
                    </w:rPr>
                  </w:pPr>
                </w:p>
                <w:p w:rsidR="00A513E2" w:rsidRDefault="00A513E2" w:rsidP="00142BCA">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Sözleşmenin iptal edilebilmesi için “</w:t>
                  </w:r>
                  <w:r w:rsidRPr="00142BCA">
                    <w:rPr>
                      <w:rFonts w:ascii="Arial" w:hAnsi="Arial" w:cs="Arial"/>
                      <w:b/>
                      <w:color w:val="2E3640"/>
                      <w:sz w:val="32"/>
                      <w:szCs w:val="32"/>
                    </w:rPr>
                    <w:t>İptal Tarihi</w:t>
                  </w:r>
                  <w:r>
                    <w:rPr>
                      <w:rFonts w:ascii="Arial" w:hAnsi="Arial" w:cs="Arial"/>
                      <w:color w:val="2E3640"/>
                      <w:sz w:val="32"/>
                      <w:szCs w:val="32"/>
                    </w:rPr>
                    <w:t>” ve “</w:t>
                  </w:r>
                  <w:r w:rsidRPr="00142BCA">
                    <w:rPr>
                      <w:rFonts w:ascii="Arial" w:hAnsi="Arial" w:cs="Arial"/>
                      <w:b/>
                      <w:color w:val="2E3640"/>
                      <w:sz w:val="32"/>
                      <w:szCs w:val="32"/>
                    </w:rPr>
                    <w:t>Nedeni</w:t>
                  </w:r>
                  <w:r>
                    <w:rPr>
                      <w:rFonts w:ascii="Arial" w:hAnsi="Arial" w:cs="Arial"/>
                      <w:color w:val="2E3640"/>
                      <w:sz w:val="32"/>
                      <w:szCs w:val="32"/>
                    </w:rPr>
                    <w:t>” girilip “</w:t>
                  </w:r>
                  <w:r w:rsidRPr="00142BCA">
                    <w:rPr>
                      <w:rFonts w:ascii="Arial" w:hAnsi="Arial" w:cs="Arial"/>
                      <w:b/>
                      <w:color w:val="2E3640"/>
                      <w:sz w:val="32"/>
                      <w:szCs w:val="32"/>
                    </w:rPr>
                    <w:t>Kaydet</w:t>
                  </w:r>
                  <w:r>
                    <w:rPr>
                      <w:rFonts w:ascii="Arial" w:hAnsi="Arial" w:cs="Arial"/>
                      <w:color w:val="2E3640"/>
                      <w:sz w:val="32"/>
                      <w:szCs w:val="32"/>
                    </w:rPr>
                    <w:t>” butonuna basıldığı anda sözleşme iptal edilir.</w:t>
                  </w:r>
                </w:p>
              </w:txbxContent>
            </v:textbox>
            <w10:wrap anchorx="page" anchory="page"/>
          </v:shape>
        </w:pict>
      </w:r>
      <w:r w:rsidR="00142BCA">
        <w:rPr>
          <w:noProof/>
        </w:rPr>
        <w:drawing>
          <wp:anchor distT="0" distB="0" distL="114300" distR="114300" simplePos="0" relativeHeight="252367360" behindDoc="0" locked="0" layoutInCell="1" allowOverlap="1">
            <wp:simplePos x="0" y="0"/>
            <wp:positionH relativeFrom="margin">
              <wp:posOffset>603250</wp:posOffset>
            </wp:positionH>
            <wp:positionV relativeFrom="margin">
              <wp:posOffset>711835</wp:posOffset>
            </wp:positionV>
            <wp:extent cx="5057775" cy="5008245"/>
            <wp:effectExtent l="171450" t="133350" r="371475" b="306705"/>
            <wp:wrapSquare wrapText="bothSides"/>
            <wp:docPr id="8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l="27617" t="5656" r="32748" b="45188"/>
                    <a:stretch>
                      <a:fillRect/>
                    </a:stretch>
                  </pic:blipFill>
                  <pic:spPr bwMode="auto">
                    <a:xfrm>
                      <a:off x="0" y="0"/>
                      <a:ext cx="5057775" cy="500824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678" style="position:absolute;margin-left:53.55pt;margin-top:500.25pt;width:760.05pt;height:73.85pt;z-index:25225472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77" style="position:absolute;margin-left:57.8pt;margin-top:507.75pt;width:755.85pt;height:73.6pt;z-index:25225369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76" style="position:absolute;margin-left:58.05pt;margin-top:512.25pt;width:755.5pt;height:74.05pt;z-index:25225267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75" style="position:absolute;margin-left:57.8pt;margin-top:489.75pt;width:756pt;height:95.25pt;z-index:25225164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6D01CA" w:rsidP="007A04C2">
      <w:r>
        <w:rPr>
          <w:noProof/>
        </w:rPr>
        <w:lastRenderedPageBreak/>
        <w:drawing>
          <wp:anchor distT="0" distB="0" distL="114300" distR="114300" simplePos="0" relativeHeight="252369408" behindDoc="0" locked="0" layoutInCell="1" allowOverlap="1">
            <wp:simplePos x="0" y="0"/>
            <wp:positionH relativeFrom="margin">
              <wp:posOffset>702310</wp:posOffset>
            </wp:positionH>
            <wp:positionV relativeFrom="margin">
              <wp:posOffset>139065</wp:posOffset>
            </wp:positionV>
            <wp:extent cx="9170670" cy="4212590"/>
            <wp:effectExtent l="171450" t="133350" r="354330" b="302260"/>
            <wp:wrapSquare wrapText="bothSides"/>
            <wp:docPr id="88"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l="1355" t="5724" r="32320" b="56317"/>
                    <a:stretch>
                      <a:fillRect/>
                    </a:stretch>
                  </pic:blipFill>
                  <pic:spPr bwMode="auto">
                    <a:xfrm>
                      <a:off x="0" y="0"/>
                      <a:ext cx="9170670" cy="4212590"/>
                    </a:xfrm>
                    <a:prstGeom prst="rect">
                      <a:avLst/>
                    </a:prstGeom>
                    <a:ln>
                      <a:noFill/>
                    </a:ln>
                    <a:effectLst>
                      <a:outerShdw blurRad="292100" dist="139700" dir="2700000" algn="tl" rotWithShape="0">
                        <a:srgbClr val="333333">
                          <a:alpha val="65000"/>
                        </a:srgbClr>
                      </a:outerShdw>
                    </a:effectLst>
                  </pic:spPr>
                </pic:pic>
              </a:graphicData>
            </a:graphic>
          </wp:anchor>
        </w:drawing>
      </w:r>
    </w:p>
    <w:p w:rsidR="007A04C2" w:rsidRDefault="005F39DF" w:rsidP="007A04C2">
      <w:r>
        <w:rPr>
          <w:noProof/>
        </w:rPr>
        <w:pict>
          <v:shape id="_x0000_s1761" type="#_x0000_t32" style="position:absolute;margin-left:391.55pt;margin-top:96.75pt;width:275.85pt;height:266.5pt;flip:x;z-index:252377600" o:connectortype="straight">
            <v:stroke endarrow="block"/>
          </v:shape>
        </w:pict>
      </w:r>
      <w:r>
        <w:rPr>
          <w:noProof/>
        </w:rPr>
        <w:pict>
          <v:shape id="_x0000_s1760" type="#_x0000_t202" style="position:absolute;margin-left:100.2pt;margin-top:387.15pt;width:727.4pt;height:106pt;z-index:25237657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60;mso-column-margin:5.76pt" inset="2.88pt,2.88pt,2.88pt,2.88pt">
              <w:txbxContent>
                <w:p w:rsidR="00A513E2" w:rsidRPr="00F73B7C" w:rsidRDefault="00A513E2" w:rsidP="006D01CA">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3 – Damga Vergisi (Tüm Liste)</w:t>
                  </w:r>
                </w:p>
                <w:p w:rsidR="00A513E2" w:rsidRDefault="00A513E2" w:rsidP="006D01CA">
                  <w:pPr>
                    <w:pStyle w:val="ListeParagraf"/>
                    <w:widowControl w:val="0"/>
                    <w:spacing w:line="500" w:lineRule="exact"/>
                    <w:ind w:left="1080"/>
                    <w:rPr>
                      <w:rFonts w:ascii="Arial" w:hAnsi="Arial" w:cs="Arial"/>
                      <w:color w:val="2E3640"/>
                      <w:sz w:val="36"/>
                      <w:szCs w:val="36"/>
                    </w:rPr>
                  </w:pPr>
                </w:p>
                <w:p w:rsidR="00A513E2" w:rsidRPr="00F73B7C" w:rsidRDefault="00A513E2" w:rsidP="006D01CA">
                  <w:pPr>
                    <w:widowControl w:val="0"/>
                    <w:spacing w:line="360" w:lineRule="auto"/>
                    <w:ind w:left="360"/>
                    <w:rPr>
                      <w:rFonts w:ascii="Arial" w:hAnsi="Arial" w:cs="Arial"/>
                      <w:color w:val="2E3640"/>
                      <w:sz w:val="32"/>
                      <w:szCs w:val="32"/>
                    </w:rPr>
                  </w:pPr>
                  <w:r>
                    <w:rPr>
                      <w:rFonts w:ascii="Arial" w:hAnsi="Arial" w:cs="Arial"/>
                      <w:color w:val="2E3640"/>
                      <w:sz w:val="32"/>
                      <w:szCs w:val="32"/>
                    </w:rPr>
                    <w:t>Bu butona tıklandığında istenilen aya ait imzalanmış olan tüm sözleşmelerin damga vergisi beyannamesi alınabilir.</w:t>
                  </w:r>
                </w:p>
              </w:txbxContent>
            </v:textbox>
            <w10:wrap anchorx="page" anchory="page"/>
          </v:shape>
        </w:pict>
      </w:r>
      <w:r>
        <w:rPr>
          <w:noProof/>
        </w:rPr>
        <w:pict>
          <v:shape id="_x0000_s1755" type="#_x0000_t202" style="position:absolute;margin-left:58.5pt;margin-top:558.65pt;width:122.95pt;height:25.85pt;z-index:25237145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55;mso-column-margin:5.76pt" inset="2.88pt,2.88pt,2.88pt,2.88pt">
              <w:txbxContent>
                <w:p w:rsidR="00A513E2" w:rsidRPr="00AE0839" w:rsidRDefault="00A513E2" w:rsidP="006D01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6D01CA">
                  <w:pPr>
                    <w:widowControl w:val="0"/>
                    <w:spacing w:line="500" w:lineRule="exact"/>
                    <w:rPr>
                      <w:rFonts w:ascii="Arial" w:hAnsi="Arial" w:cs="Arial"/>
                      <w:color w:val="2E3640"/>
                      <w:sz w:val="36"/>
                      <w:szCs w:val="36"/>
                    </w:rPr>
                  </w:pPr>
                </w:p>
                <w:p w:rsidR="00A513E2" w:rsidRPr="001A0A0A" w:rsidRDefault="00A513E2" w:rsidP="006D01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6D01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82" style="position:absolute;margin-left:53.55pt;margin-top:500.25pt;width:760.05pt;height:73.85pt;z-index:25225984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81" style="position:absolute;margin-left:57.8pt;margin-top:507.75pt;width:755.85pt;height:73.6pt;z-index:25225881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80" style="position:absolute;margin-left:58.05pt;margin-top:512.25pt;width:755.5pt;height:74.05pt;z-index:25225779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79" style="position:absolute;margin-left:57.8pt;margin-top:489.75pt;width:756pt;height:95.25pt;z-index:25225676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62" type="#_x0000_t202" style="position:absolute;margin-left:573.55pt;margin-top:108pt;width:233.65pt;height:5in;z-index:25237964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62;mso-column-margin:5.76pt" inset="2.88pt,2.88pt,2.88pt,2.88pt">
              <w:txbxContent>
                <w:p w:rsidR="00A513E2" w:rsidRPr="00A1178C" w:rsidRDefault="00A513E2" w:rsidP="006D01CA">
                  <w:pPr>
                    <w:pStyle w:val="ListeParagraf"/>
                    <w:widowControl w:val="0"/>
                    <w:spacing w:line="500" w:lineRule="exact"/>
                    <w:ind w:left="0"/>
                    <w:rPr>
                      <w:rFonts w:ascii="Arial" w:hAnsi="Arial" w:cs="Arial"/>
                      <w:color w:val="2E3640"/>
                      <w:sz w:val="40"/>
                      <w:szCs w:val="40"/>
                    </w:rPr>
                  </w:pPr>
                  <w:r>
                    <w:rPr>
                      <w:rFonts w:ascii="Arial" w:hAnsi="Arial" w:cs="Arial"/>
                      <w:color w:val="2E3640"/>
                      <w:sz w:val="36"/>
                      <w:szCs w:val="36"/>
                    </w:rPr>
                    <w:t>Damga Vergisi (Tüm Liste)</w:t>
                  </w:r>
                </w:p>
                <w:p w:rsidR="00A513E2" w:rsidRDefault="00A513E2" w:rsidP="006D01CA">
                  <w:pPr>
                    <w:pStyle w:val="ListeParagraf"/>
                    <w:widowControl w:val="0"/>
                    <w:spacing w:line="500" w:lineRule="exact"/>
                    <w:ind w:left="0"/>
                    <w:rPr>
                      <w:rFonts w:ascii="Arial" w:hAnsi="Arial" w:cs="Arial"/>
                      <w:b/>
                      <w:color w:val="2E3640"/>
                      <w:sz w:val="32"/>
                      <w:szCs w:val="32"/>
                    </w:rPr>
                  </w:pPr>
                </w:p>
                <w:p w:rsidR="00A513E2" w:rsidRDefault="00A513E2" w:rsidP="006D01CA">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Damga vergisinin alınmak istenen ayı seçilir ve görüntüle butonuna basılır.</w:t>
                  </w:r>
                </w:p>
              </w:txbxContent>
            </v:textbox>
            <w10:wrap anchorx="page" anchory="page"/>
          </v:shape>
        </w:pict>
      </w:r>
      <w:r w:rsidR="006D01CA">
        <w:rPr>
          <w:noProof/>
        </w:rPr>
        <w:drawing>
          <wp:anchor distT="0" distB="0" distL="114300" distR="114300" simplePos="0" relativeHeight="252378624" behindDoc="0" locked="0" layoutInCell="1" allowOverlap="1">
            <wp:simplePos x="0" y="0"/>
            <wp:positionH relativeFrom="margin">
              <wp:posOffset>1141730</wp:posOffset>
            </wp:positionH>
            <wp:positionV relativeFrom="margin">
              <wp:posOffset>723900</wp:posOffset>
            </wp:positionV>
            <wp:extent cx="5013325" cy="3381375"/>
            <wp:effectExtent l="171450" t="133350" r="358775" b="314325"/>
            <wp:wrapSquare wrapText="bothSides"/>
            <wp:docPr id="96"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l="24897" t="5666" r="33588" b="59478"/>
                    <a:stretch>
                      <a:fillRect/>
                    </a:stretch>
                  </pic:blipFill>
                  <pic:spPr bwMode="auto">
                    <a:xfrm>
                      <a:off x="0" y="0"/>
                      <a:ext cx="5013325" cy="338137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756" type="#_x0000_t202" style="position:absolute;margin-left:57.55pt;margin-top:557.7pt;width:122.95pt;height:25.85pt;z-index:25237248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56;mso-column-margin:5.76pt" inset="2.88pt,2.88pt,2.88pt,2.88pt">
              <w:txbxContent>
                <w:p w:rsidR="00A513E2" w:rsidRPr="00AE0839" w:rsidRDefault="00A513E2" w:rsidP="006D01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6D01CA">
                  <w:pPr>
                    <w:widowControl w:val="0"/>
                    <w:spacing w:line="500" w:lineRule="exact"/>
                    <w:rPr>
                      <w:rFonts w:ascii="Arial" w:hAnsi="Arial" w:cs="Arial"/>
                      <w:color w:val="2E3640"/>
                      <w:sz w:val="36"/>
                      <w:szCs w:val="36"/>
                    </w:rPr>
                  </w:pPr>
                </w:p>
                <w:p w:rsidR="00A513E2" w:rsidRPr="001A0A0A" w:rsidRDefault="00A513E2" w:rsidP="006D01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6D01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86" style="position:absolute;margin-left:53.55pt;margin-top:500.25pt;width:760.05pt;height:73.85pt;z-index:25226496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85" style="position:absolute;margin-left:57.8pt;margin-top:507.75pt;width:755.85pt;height:73.6pt;z-index:25226393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84" style="position:absolute;margin-left:58.05pt;margin-top:512.25pt;width:755.5pt;height:74.05pt;z-index:25226291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83" style="position:absolute;margin-left:57.8pt;margin-top:489.75pt;width:756pt;height:95.25pt;z-index:25226188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1D407E" w:rsidP="007A04C2">
      <w:r>
        <w:rPr>
          <w:noProof/>
        </w:rPr>
        <w:drawing>
          <wp:anchor distT="0" distB="0" distL="114300" distR="114300" simplePos="0" relativeHeight="252517888" behindDoc="0" locked="0" layoutInCell="1" allowOverlap="1">
            <wp:simplePos x="0" y="0"/>
            <wp:positionH relativeFrom="margin">
              <wp:posOffset>504825</wp:posOffset>
            </wp:positionH>
            <wp:positionV relativeFrom="margin">
              <wp:posOffset>238125</wp:posOffset>
            </wp:positionV>
            <wp:extent cx="4676140" cy="6019800"/>
            <wp:effectExtent l="19050" t="0" r="0" b="0"/>
            <wp:wrapSquare wrapText="bothSides"/>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24952" t="9048" r="26667" b="13095"/>
                    <a:stretch>
                      <a:fillRect/>
                    </a:stretch>
                  </pic:blipFill>
                  <pic:spPr bwMode="auto">
                    <a:xfrm>
                      <a:off x="0" y="0"/>
                      <a:ext cx="4676140" cy="6019800"/>
                    </a:xfrm>
                    <a:prstGeom prst="rect">
                      <a:avLst/>
                    </a:prstGeom>
                    <a:noFill/>
                    <a:ln w="9525">
                      <a:noFill/>
                      <a:miter lim="800000"/>
                      <a:headEnd/>
                      <a:tailEnd/>
                    </a:ln>
                  </pic:spPr>
                </pic:pic>
              </a:graphicData>
            </a:graphic>
          </wp:anchor>
        </w:drawing>
      </w:r>
      <w:r w:rsidR="005F39DF">
        <w:rPr>
          <w:noProof/>
        </w:rPr>
        <w:pict>
          <v:shape id="_x0000_s1763" type="#_x0000_t202" style="position:absolute;margin-left:518.3pt;margin-top:67.3pt;width:233.65pt;height:5in;z-index:25238169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63;mso-column-margin:5.76pt" inset="2.88pt,2.88pt,2.88pt,2.88pt">
              <w:txbxContent>
                <w:p w:rsidR="00A513E2" w:rsidRPr="00A1178C" w:rsidRDefault="00A513E2" w:rsidP="006D01CA">
                  <w:pPr>
                    <w:pStyle w:val="ListeParagraf"/>
                    <w:widowControl w:val="0"/>
                    <w:spacing w:line="500" w:lineRule="exact"/>
                    <w:ind w:left="0"/>
                    <w:rPr>
                      <w:rFonts w:ascii="Arial" w:hAnsi="Arial" w:cs="Arial"/>
                      <w:color w:val="2E3640"/>
                      <w:sz w:val="40"/>
                      <w:szCs w:val="40"/>
                    </w:rPr>
                  </w:pPr>
                  <w:r>
                    <w:rPr>
                      <w:rFonts w:ascii="Arial" w:hAnsi="Arial" w:cs="Arial"/>
                      <w:color w:val="2E3640"/>
                      <w:sz w:val="36"/>
                      <w:szCs w:val="36"/>
                    </w:rPr>
                    <w:t>Damga Vergisi (Tüm Liste)</w:t>
                  </w:r>
                </w:p>
                <w:p w:rsidR="00A513E2" w:rsidRDefault="00A513E2" w:rsidP="006D01CA">
                  <w:pPr>
                    <w:pStyle w:val="ListeParagraf"/>
                    <w:widowControl w:val="0"/>
                    <w:spacing w:line="500" w:lineRule="exact"/>
                    <w:ind w:left="0"/>
                    <w:rPr>
                      <w:rFonts w:ascii="Arial" w:hAnsi="Arial" w:cs="Arial"/>
                      <w:b/>
                      <w:color w:val="2E3640"/>
                      <w:sz w:val="32"/>
                      <w:szCs w:val="32"/>
                    </w:rPr>
                  </w:pPr>
                </w:p>
                <w:p w:rsidR="00A513E2" w:rsidRDefault="00A513E2" w:rsidP="006D01CA">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Seçilen ay için toplam damga vergisi ekrana getirilir</w:t>
                  </w:r>
                </w:p>
              </w:txbxContent>
            </v:textbox>
            <w10:wrap anchorx="page" anchory="page"/>
          </v:shape>
        </w:pict>
      </w:r>
      <w:r w:rsidR="005F39DF">
        <w:rPr>
          <w:noProof/>
        </w:rPr>
        <w:pict>
          <v:shape id="_x0000_s1757" type="#_x0000_t202" style="position:absolute;margin-left:58.5pt;margin-top:558.65pt;width:122.95pt;height:25.85pt;z-index:25237350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57;mso-column-margin:5.76pt" inset="2.88pt,2.88pt,2.88pt,2.88pt">
              <w:txbxContent>
                <w:p w:rsidR="00A513E2" w:rsidRPr="00AE0839" w:rsidRDefault="00A513E2" w:rsidP="006D01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6D01CA">
                  <w:pPr>
                    <w:widowControl w:val="0"/>
                    <w:spacing w:line="500" w:lineRule="exact"/>
                    <w:rPr>
                      <w:rFonts w:ascii="Arial" w:hAnsi="Arial" w:cs="Arial"/>
                      <w:color w:val="2E3640"/>
                      <w:sz w:val="36"/>
                      <w:szCs w:val="36"/>
                    </w:rPr>
                  </w:pPr>
                </w:p>
                <w:p w:rsidR="00A513E2" w:rsidRPr="001A0A0A" w:rsidRDefault="00A513E2" w:rsidP="006D01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6D01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p>
              </w:txbxContent>
            </v:textbox>
            <w10:wrap anchorx="page" anchory="page"/>
          </v:shape>
        </w:pict>
      </w:r>
      <w:r w:rsidR="005F39DF">
        <w:rPr>
          <w:noProof/>
        </w:rPr>
        <w:pict>
          <v:shape id="_x0000_s1690" style="position:absolute;margin-left:53.55pt;margin-top:500.25pt;width:760.05pt;height:73.85pt;z-index:25227008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689" style="position:absolute;margin-left:57.8pt;margin-top:507.75pt;width:755.85pt;height:73.6pt;z-index:25226905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688" style="position:absolute;margin-left:58.05pt;margin-top:512.25pt;width:755.5pt;height:74.05pt;z-index:25226803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687" style="position:absolute;margin-left:57.8pt;margin-top:489.75pt;width:756pt;height:95.25pt;z-index:25226700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5F39DF" w:rsidP="007A04C2">
      <w:r>
        <w:rPr>
          <w:noProof/>
        </w:rPr>
        <w:pict>
          <v:shape id="_x0000_s1766" type="#_x0000_t32" style="position:absolute;margin-left:579.5pt;margin-top:35pt;width:106.55pt;height:354.4pt;flip:x;z-index:252385792" o:connectortype="straight">
            <v:stroke endarrow="block"/>
          </v:shape>
        </w:pict>
      </w:r>
      <w:r>
        <w:rPr>
          <w:noProof/>
        </w:rPr>
        <w:pict>
          <v:shape id="_x0000_s1765" type="#_x0000_t202" style="position:absolute;margin-left:64.7pt;margin-top:368.75pt;width:727.4pt;height:136.85pt;z-index:25238476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65;mso-column-margin:5.76pt" inset="2.88pt,2.88pt,2.88pt,2.88pt">
              <w:txbxContent>
                <w:p w:rsidR="00A513E2" w:rsidRPr="00F73B7C" w:rsidRDefault="00A513E2" w:rsidP="00DB3EDE">
                  <w:pPr>
                    <w:pStyle w:val="ListeParagraf"/>
                    <w:widowControl w:val="0"/>
                    <w:spacing w:line="500" w:lineRule="exact"/>
                    <w:ind w:left="360"/>
                    <w:rPr>
                      <w:rFonts w:ascii="Arial" w:hAnsi="Arial" w:cs="Arial"/>
                      <w:color w:val="2E3640"/>
                      <w:sz w:val="36"/>
                      <w:szCs w:val="36"/>
                    </w:rPr>
                  </w:pPr>
                  <w:r w:rsidRPr="00F73B7C">
                    <w:rPr>
                      <w:rFonts w:ascii="Arial" w:hAnsi="Arial" w:cs="Arial"/>
                      <w:color w:val="2E3640"/>
                      <w:sz w:val="36"/>
                      <w:szCs w:val="36"/>
                    </w:rPr>
                    <w:t>SÖZLEŞME</w:t>
                  </w:r>
                  <w:r>
                    <w:rPr>
                      <w:rFonts w:ascii="Arial" w:hAnsi="Arial" w:cs="Arial"/>
                      <w:color w:val="2E3640"/>
                      <w:sz w:val="36"/>
                      <w:szCs w:val="36"/>
                    </w:rPr>
                    <w:t xml:space="preserve"> </w:t>
                  </w:r>
                  <w:r w:rsidRPr="00F73B7C">
                    <w:rPr>
                      <w:rFonts w:ascii="Arial" w:hAnsi="Arial" w:cs="Arial"/>
                      <w:color w:val="2E3640"/>
                      <w:sz w:val="36"/>
                      <w:szCs w:val="36"/>
                    </w:rPr>
                    <w:t>L</w:t>
                  </w:r>
                  <w:r>
                    <w:rPr>
                      <w:rFonts w:ascii="Arial" w:hAnsi="Arial" w:cs="Arial"/>
                      <w:color w:val="2E3640"/>
                      <w:sz w:val="36"/>
                      <w:szCs w:val="36"/>
                    </w:rPr>
                    <w:t>İSTESİ</w:t>
                  </w:r>
                  <w:r w:rsidRPr="00F73B7C">
                    <w:rPr>
                      <w:rFonts w:ascii="Arial" w:hAnsi="Arial" w:cs="Arial"/>
                      <w:color w:val="2E3640"/>
                      <w:sz w:val="36"/>
                      <w:szCs w:val="36"/>
                    </w:rPr>
                    <w:t xml:space="preserve"> </w:t>
                  </w:r>
                  <w:r>
                    <w:rPr>
                      <w:rFonts w:ascii="Arial" w:hAnsi="Arial" w:cs="Arial"/>
                      <w:color w:val="2E3640"/>
                      <w:sz w:val="36"/>
                      <w:szCs w:val="36"/>
                    </w:rPr>
                    <w:t>3 – Gizli Arama / Listeleme</w:t>
                  </w:r>
                </w:p>
                <w:p w:rsidR="00A513E2" w:rsidRDefault="00A513E2" w:rsidP="00DB3EDE">
                  <w:pPr>
                    <w:pStyle w:val="ListeParagraf"/>
                    <w:widowControl w:val="0"/>
                    <w:spacing w:line="500" w:lineRule="exact"/>
                    <w:ind w:left="1080"/>
                    <w:rPr>
                      <w:rFonts w:ascii="Arial" w:hAnsi="Arial" w:cs="Arial"/>
                      <w:color w:val="2E3640"/>
                      <w:sz w:val="36"/>
                      <w:szCs w:val="36"/>
                    </w:rPr>
                  </w:pPr>
                </w:p>
                <w:p w:rsidR="00A513E2" w:rsidRPr="00F73B7C" w:rsidRDefault="00A513E2" w:rsidP="00DB3EDE">
                  <w:pPr>
                    <w:widowControl w:val="0"/>
                    <w:spacing w:line="360" w:lineRule="auto"/>
                    <w:ind w:left="360"/>
                    <w:rPr>
                      <w:rFonts w:ascii="Arial" w:hAnsi="Arial" w:cs="Arial"/>
                      <w:color w:val="2E3640"/>
                      <w:sz w:val="32"/>
                      <w:szCs w:val="32"/>
                    </w:rPr>
                  </w:pPr>
                  <w:r>
                    <w:rPr>
                      <w:rFonts w:ascii="Arial" w:hAnsi="Arial" w:cs="Arial"/>
                      <w:color w:val="2E3640"/>
                      <w:sz w:val="32"/>
                      <w:szCs w:val="32"/>
                    </w:rPr>
                    <w:t>Sözleşmeler bölümünde kolayca arama - listeleme yapmak için küçük “ok” işaretine tıklanır ve sözleşmelerin Dönem ve Durumları (Devam eden, İptal olmuş, Fesih edilmiş, Devir Edilmiş) seçilerek istenilen kritere göre listeleme yapılmış olur.</w:t>
                  </w:r>
                </w:p>
              </w:txbxContent>
            </v:textbox>
            <w10:wrap anchorx="page" anchory="page"/>
          </v:shape>
        </w:pict>
      </w:r>
      <w:r w:rsidR="00DB3EDE">
        <w:rPr>
          <w:noProof/>
        </w:rPr>
        <w:drawing>
          <wp:anchor distT="0" distB="0" distL="114300" distR="114300" simplePos="0" relativeHeight="252383744" behindDoc="0" locked="0" layoutInCell="1" allowOverlap="1">
            <wp:simplePos x="0" y="0"/>
            <wp:positionH relativeFrom="margin">
              <wp:posOffset>666750</wp:posOffset>
            </wp:positionH>
            <wp:positionV relativeFrom="margin">
              <wp:posOffset>210185</wp:posOffset>
            </wp:positionV>
            <wp:extent cx="8740140" cy="4081780"/>
            <wp:effectExtent l="171450" t="133350" r="365760" b="299720"/>
            <wp:wrapSquare wrapText="bothSides"/>
            <wp:docPr id="100"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t="9371" r="29249" b="49089"/>
                    <a:stretch>
                      <a:fillRect/>
                    </a:stretch>
                  </pic:blipFill>
                  <pic:spPr bwMode="auto">
                    <a:xfrm>
                      <a:off x="0" y="0"/>
                      <a:ext cx="8740140" cy="40817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758" type="#_x0000_t202" style="position:absolute;margin-left:58.5pt;margin-top:559.6pt;width:122.95pt;height:25.85pt;z-index:25237452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58;mso-column-margin:5.76pt" inset="2.88pt,2.88pt,2.88pt,2.88pt">
              <w:txbxContent>
                <w:p w:rsidR="00A513E2" w:rsidRPr="00AE0839" w:rsidRDefault="00A513E2" w:rsidP="006D01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6D01CA">
                  <w:pPr>
                    <w:widowControl w:val="0"/>
                    <w:spacing w:line="500" w:lineRule="exact"/>
                    <w:rPr>
                      <w:rFonts w:ascii="Arial" w:hAnsi="Arial" w:cs="Arial"/>
                      <w:color w:val="2E3640"/>
                      <w:sz w:val="36"/>
                      <w:szCs w:val="36"/>
                    </w:rPr>
                  </w:pPr>
                </w:p>
                <w:p w:rsidR="00A513E2" w:rsidRPr="001A0A0A" w:rsidRDefault="00A513E2" w:rsidP="006D01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6D01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694" style="position:absolute;margin-left:53.55pt;margin-top:500.25pt;width:760.05pt;height:73.85pt;z-index:25227520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93" style="position:absolute;margin-left:57.8pt;margin-top:507.75pt;width:755.85pt;height:73.6pt;z-index:25227417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92" style="position:absolute;margin-left:58.05pt;margin-top:512.25pt;width:755.5pt;height:74.05pt;z-index:25227315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91" style="position:absolute;margin-left:57.8pt;margin-top:489.75pt;width:756pt;height:95.25pt;z-index:25227212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7A04C2" w:rsidP="007A04C2"/>
    <w:p w:rsidR="007A04C2" w:rsidRDefault="00186F2C" w:rsidP="007A04C2">
      <w:r>
        <w:rPr>
          <w:noProof/>
        </w:rPr>
        <w:drawing>
          <wp:anchor distT="0" distB="0" distL="114300" distR="114300" simplePos="0" relativeHeight="252524032" behindDoc="0" locked="0" layoutInCell="1" allowOverlap="1">
            <wp:simplePos x="0" y="0"/>
            <wp:positionH relativeFrom="margin">
              <wp:posOffset>2877820</wp:posOffset>
            </wp:positionH>
            <wp:positionV relativeFrom="margin">
              <wp:posOffset>372110</wp:posOffset>
            </wp:positionV>
            <wp:extent cx="3213100" cy="3226435"/>
            <wp:effectExtent l="171450" t="133350" r="368300" b="297815"/>
            <wp:wrapSquare wrapText="bothSides"/>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t="44155" r="85226" b="37214"/>
                    <a:stretch>
                      <a:fillRect/>
                    </a:stretch>
                  </pic:blipFill>
                  <pic:spPr bwMode="auto">
                    <a:xfrm>
                      <a:off x="0" y="0"/>
                      <a:ext cx="3213100" cy="3226435"/>
                    </a:xfrm>
                    <a:prstGeom prst="rect">
                      <a:avLst/>
                    </a:prstGeom>
                    <a:ln>
                      <a:noFill/>
                    </a:ln>
                    <a:effectLst>
                      <a:outerShdw blurRad="292100" dist="139700" dir="2700000" algn="tl" rotWithShape="0">
                        <a:srgbClr val="333333">
                          <a:alpha val="65000"/>
                        </a:srgbClr>
                      </a:outerShdw>
                    </a:effectLst>
                  </pic:spPr>
                </pic:pic>
              </a:graphicData>
            </a:graphic>
          </wp:anchor>
        </w:drawing>
      </w:r>
      <w:r w:rsidR="005F39DF">
        <w:rPr>
          <w:noProof/>
        </w:rPr>
        <w:pict>
          <v:shape id="_x0000_s1767" type="#_x0000_t202" style="position:absolute;margin-left:76.05pt;margin-top:346.35pt;width:726.75pt;height:143.4pt;z-index:25238784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67;mso-column-margin:5.76pt" inset="2.88pt,2.88pt,2.88pt,2.88pt">
              <w:txbxContent>
                <w:p w:rsidR="00A513E2" w:rsidRPr="00174E2A" w:rsidRDefault="00A513E2" w:rsidP="00DB3EDE">
                  <w:pPr>
                    <w:pStyle w:val="ListeParagraf"/>
                    <w:widowControl w:val="0"/>
                    <w:spacing w:line="500" w:lineRule="exact"/>
                    <w:rPr>
                      <w:rFonts w:ascii="Arial" w:hAnsi="Arial" w:cs="Arial"/>
                      <w:b/>
                      <w:color w:val="595959" w:themeColor="text1" w:themeTint="A6"/>
                      <w:sz w:val="52"/>
                      <w:szCs w:val="52"/>
                    </w:rPr>
                  </w:pPr>
                  <w:r>
                    <w:rPr>
                      <w:rFonts w:ascii="Arial" w:hAnsi="Arial" w:cs="Arial"/>
                      <w:b/>
                      <w:color w:val="595959" w:themeColor="text1" w:themeTint="A6"/>
                      <w:sz w:val="52"/>
                      <w:szCs w:val="52"/>
                    </w:rPr>
                    <w:t>D- Devir Teslim Başvuruları</w:t>
                  </w:r>
                </w:p>
                <w:p w:rsidR="00A513E2" w:rsidRPr="00996234" w:rsidRDefault="00A513E2" w:rsidP="00DB3EDE">
                  <w:pPr>
                    <w:pStyle w:val="ListeParagraf"/>
                    <w:widowControl w:val="0"/>
                    <w:spacing w:line="500" w:lineRule="exact"/>
                    <w:rPr>
                      <w:rFonts w:ascii="Arial" w:hAnsi="Arial" w:cs="Arial"/>
                      <w:color w:val="FFFFFE"/>
                      <w:sz w:val="32"/>
                      <w:szCs w:val="32"/>
                    </w:rPr>
                  </w:pPr>
                  <w:r>
                    <w:rPr>
                      <w:rFonts w:ascii="Arial" w:hAnsi="Arial" w:cs="Arial"/>
                      <w:color w:val="595959" w:themeColor="text1" w:themeTint="A6"/>
                      <w:sz w:val="32"/>
                      <w:szCs w:val="32"/>
                    </w:rPr>
                    <w:t xml:space="preserve">Daha önceden başka bir meslek mensubunun baktığı fakat mükellefin sözleşmesinin Fesih Edilerek bitirilip, aynı mükellefin başka bir meslek mensubu ile sözleşme imzalamak için anlaştığında Yeni meslek mensubunun, Eski meslek mensubuna Evrak ve Belgeleri için </w:t>
                  </w:r>
                  <w:r>
                    <w:rPr>
                      <w:rFonts w:ascii="Arial" w:hAnsi="Arial" w:cs="Arial"/>
                      <w:color w:val="595959" w:themeColor="text1" w:themeTint="A6"/>
                      <w:sz w:val="32"/>
                      <w:szCs w:val="32"/>
                    </w:rPr>
                    <w:br/>
                    <w:t>Devir Teslim Başvurusunu yaptığı bölümdür.</w:t>
                  </w:r>
                </w:p>
                <w:p w:rsidR="00A513E2" w:rsidRPr="005C3ADD" w:rsidRDefault="00A513E2" w:rsidP="00DB3EDE">
                  <w:pPr>
                    <w:pStyle w:val="ListeParagraf"/>
                    <w:widowControl w:val="0"/>
                    <w:spacing w:line="500" w:lineRule="exact"/>
                    <w:ind w:left="1080"/>
                    <w:rPr>
                      <w:rFonts w:ascii="Arial" w:hAnsi="Arial" w:cs="Arial"/>
                      <w:color w:val="FFFFFE"/>
                      <w:sz w:val="32"/>
                      <w:szCs w:val="32"/>
                    </w:rPr>
                  </w:pPr>
                </w:p>
              </w:txbxContent>
            </v:textbox>
            <w10:wrap anchorx="page" anchory="page"/>
          </v:shape>
        </w:pict>
      </w:r>
      <w:r w:rsidR="005F39DF">
        <w:rPr>
          <w:noProof/>
        </w:rPr>
        <w:pict>
          <v:shape id="_x0000_s1759" type="#_x0000_t202" style="position:absolute;margin-left:58.5pt;margin-top:557.7pt;width:122.95pt;height:25.85pt;z-index:25237555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59;mso-column-margin:5.76pt" inset="2.88pt,2.88pt,2.88pt,2.88pt">
              <w:txbxContent>
                <w:p w:rsidR="00A513E2" w:rsidRPr="00AE0839" w:rsidRDefault="00A513E2" w:rsidP="006D01CA">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6D01CA">
                  <w:pPr>
                    <w:widowControl w:val="0"/>
                    <w:spacing w:line="500" w:lineRule="exact"/>
                    <w:rPr>
                      <w:rFonts w:ascii="Arial" w:hAnsi="Arial" w:cs="Arial"/>
                      <w:color w:val="2E3640"/>
                      <w:sz w:val="36"/>
                      <w:szCs w:val="36"/>
                    </w:rPr>
                  </w:pPr>
                </w:p>
                <w:p w:rsidR="00A513E2" w:rsidRPr="001A0A0A" w:rsidRDefault="00A513E2" w:rsidP="006D01CA">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6D01CA">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6D01CA">
                  <w:pPr>
                    <w:pStyle w:val="ListeParagraf"/>
                    <w:widowControl w:val="0"/>
                    <w:spacing w:line="500" w:lineRule="exact"/>
                    <w:ind w:left="1080"/>
                    <w:rPr>
                      <w:rFonts w:ascii="Arial" w:hAnsi="Arial" w:cs="Arial"/>
                      <w:color w:val="FFFFFE"/>
                      <w:sz w:val="36"/>
                      <w:szCs w:val="36"/>
                    </w:rPr>
                  </w:pPr>
                </w:p>
              </w:txbxContent>
            </v:textbox>
            <w10:wrap anchorx="page" anchory="page"/>
          </v:shape>
        </w:pict>
      </w:r>
      <w:r w:rsidR="005F39DF">
        <w:rPr>
          <w:noProof/>
        </w:rPr>
        <w:pict>
          <v:shape id="_x0000_s1698" style="position:absolute;margin-left:53.55pt;margin-top:500.25pt;width:760.05pt;height:73.85pt;z-index:25228032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697" style="position:absolute;margin-left:57.8pt;margin-top:507.75pt;width:755.85pt;height:73.6pt;z-index:25227929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696" style="position:absolute;margin-left:58.05pt;margin-top:512.25pt;width:755.5pt;height:74.05pt;z-index:25227827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695" style="position:absolute;margin-left:57.8pt;margin-top:489.75pt;width:756pt;height:95.25pt;z-index:25227724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5F39DF" w:rsidP="007A04C2">
      <w:r>
        <w:rPr>
          <w:noProof/>
        </w:rPr>
        <w:lastRenderedPageBreak/>
        <w:pict>
          <v:shape id="_x0000_s1770" type="#_x0000_t202" style="position:absolute;margin-left:530.3pt;margin-top:27.05pt;width:233.65pt;height:480.7pt;z-index:25239091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70;mso-column-margin:5.76pt" inset="2.88pt,2.88pt,2.88pt,2.88pt">
              <w:txbxContent>
                <w:p w:rsidR="00A513E2" w:rsidRDefault="00A513E2" w:rsidP="00D20151">
                  <w:pPr>
                    <w:pStyle w:val="ListeParagraf"/>
                    <w:widowControl w:val="0"/>
                    <w:spacing w:line="500" w:lineRule="exact"/>
                    <w:ind w:left="0"/>
                    <w:rPr>
                      <w:rFonts w:ascii="Arial" w:hAnsi="Arial" w:cs="Arial"/>
                      <w:color w:val="2E3640"/>
                      <w:sz w:val="36"/>
                      <w:szCs w:val="36"/>
                    </w:rPr>
                  </w:pPr>
                  <w:r>
                    <w:rPr>
                      <w:rFonts w:ascii="Arial" w:hAnsi="Arial" w:cs="Arial"/>
                      <w:color w:val="2E3640"/>
                      <w:sz w:val="36"/>
                      <w:szCs w:val="36"/>
                    </w:rPr>
                    <w:t>Devir Teslim Başvurusu</w:t>
                  </w:r>
                </w:p>
                <w:p w:rsidR="00A513E2" w:rsidRDefault="00A513E2" w:rsidP="00D20151">
                  <w:pPr>
                    <w:pStyle w:val="ListeParagraf"/>
                    <w:widowControl w:val="0"/>
                    <w:spacing w:line="500" w:lineRule="exact"/>
                    <w:ind w:left="0"/>
                    <w:rPr>
                      <w:rFonts w:ascii="Arial" w:hAnsi="Arial" w:cs="Arial"/>
                      <w:color w:val="2E3640"/>
                      <w:sz w:val="32"/>
                      <w:szCs w:val="32"/>
                    </w:rPr>
                  </w:pPr>
                  <w:r>
                    <w:rPr>
                      <w:rFonts w:ascii="Arial" w:hAnsi="Arial" w:cs="Arial"/>
                      <w:color w:val="2E3640"/>
                      <w:sz w:val="32"/>
                      <w:szCs w:val="32"/>
                    </w:rPr>
                    <w:t>Fesih Edilmiş bir sözleşmenin üzerine yeni bir sözleşme yapılacağı zaman; hangi nedenle sözleşmenin fesih edildiği, varsa eski meslek mensubuna borcu gösterilir, ayrıca eski meslek mensubunun iletişim bilgileri de görünmektedir. Yeni meslek mensubu sözleşme imzalamak için “</w:t>
                  </w:r>
                  <w:r w:rsidRPr="00C20632">
                    <w:rPr>
                      <w:rFonts w:ascii="Arial" w:hAnsi="Arial" w:cs="Arial"/>
                      <w:b/>
                      <w:color w:val="2E3640"/>
                      <w:sz w:val="32"/>
                      <w:szCs w:val="32"/>
                    </w:rPr>
                    <w:t>Devir teslim başvurusu yap</w:t>
                  </w:r>
                  <w:r>
                    <w:rPr>
                      <w:rFonts w:ascii="Arial" w:hAnsi="Arial" w:cs="Arial"/>
                      <w:color w:val="2E3640"/>
                      <w:sz w:val="32"/>
                      <w:szCs w:val="32"/>
                    </w:rPr>
                    <w:t>” butonuna tıklarsa başvuru yapılır.</w:t>
                  </w:r>
                </w:p>
                <w:p w:rsidR="00A513E2" w:rsidRDefault="00A513E2" w:rsidP="00D20151">
                  <w:pPr>
                    <w:pStyle w:val="ListeParagraf"/>
                    <w:widowControl w:val="0"/>
                    <w:spacing w:line="500" w:lineRule="exact"/>
                    <w:ind w:left="0"/>
                    <w:rPr>
                      <w:rFonts w:ascii="Arial" w:hAnsi="Arial" w:cs="Arial"/>
                      <w:color w:val="2E3640"/>
                      <w:sz w:val="32"/>
                      <w:szCs w:val="32"/>
                    </w:rPr>
                  </w:pPr>
                </w:p>
                <w:p w:rsidR="00A513E2" w:rsidRPr="00E61F8A" w:rsidRDefault="00A513E2" w:rsidP="00D20151">
                  <w:pPr>
                    <w:pStyle w:val="ListeParagraf"/>
                    <w:widowControl w:val="0"/>
                    <w:spacing w:line="500" w:lineRule="exact"/>
                    <w:ind w:left="0"/>
                    <w:rPr>
                      <w:rFonts w:ascii="Arial" w:hAnsi="Arial" w:cs="Arial"/>
                      <w:color w:val="2E3640"/>
                      <w:sz w:val="26"/>
                      <w:szCs w:val="26"/>
                    </w:rPr>
                  </w:pPr>
                  <w:r w:rsidRPr="00E61F8A">
                    <w:rPr>
                      <w:rFonts w:ascii="Arial" w:hAnsi="Arial" w:cs="Arial"/>
                      <w:color w:val="2E3640"/>
                      <w:sz w:val="26"/>
                      <w:szCs w:val="26"/>
                    </w:rPr>
                    <w:t>Not: Yeni bir sözleşme girişi yapılırken mükellefin V.No veya T.C. Kimlik numarası girildiğin</w:t>
                  </w:r>
                  <w:r>
                    <w:rPr>
                      <w:rFonts w:ascii="Arial" w:hAnsi="Arial" w:cs="Arial"/>
                      <w:color w:val="2E3640"/>
                      <w:sz w:val="26"/>
                      <w:szCs w:val="26"/>
                    </w:rPr>
                    <w:t>de otomatik olarak</w:t>
                  </w:r>
                  <w:r w:rsidRPr="00E61F8A">
                    <w:rPr>
                      <w:rFonts w:ascii="Arial" w:hAnsi="Arial" w:cs="Arial"/>
                      <w:color w:val="2E3640"/>
                      <w:sz w:val="26"/>
                      <w:szCs w:val="26"/>
                    </w:rPr>
                    <w:t xml:space="preserve"> başvuru ekranı gelir</w:t>
                  </w:r>
                  <w:r>
                    <w:rPr>
                      <w:rFonts w:ascii="Arial" w:hAnsi="Arial" w:cs="Arial"/>
                      <w:color w:val="2E3640"/>
                      <w:sz w:val="26"/>
                      <w:szCs w:val="26"/>
                    </w:rPr>
                    <w:t>.</w:t>
                  </w:r>
                </w:p>
              </w:txbxContent>
            </v:textbox>
            <w10:wrap anchorx="page" anchory="page"/>
          </v:shape>
        </w:pict>
      </w:r>
      <w:r w:rsidR="00D20151">
        <w:rPr>
          <w:noProof/>
        </w:rPr>
        <w:drawing>
          <wp:anchor distT="0" distB="0" distL="114300" distR="114300" simplePos="0" relativeHeight="252388864" behindDoc="0" locked="0" layoutInCell="1" allowOverlap="1">
            <wp:simplePos x="0" y="0"/>
            <wp:positionH relativeFrom="margin">
              <wp:posOffset>512445</wp:posOffset>
            </wp:positionH>
            <wp:positionV relativeFrom="margin">
              <wp:posOffset>40640</wp:posOffset>
            </wp:positionV>
            <wp:extent cx="4471670" cy="6480810"/>
            <wp:effectExtent l="171450" t="133350" r="367030" b="300990"/>
            <wp:wrapSquare wrapText="bothSides"/>
            <wp:docPr id="104"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l="27025" t="10009" r="28764" b="9506"/>
                    <a:stretch>
                      <a:fillRect/>
                    </a:stretch>
                  </pic:blipFill>
                  <pic:spPr bwMode="auto">
                    <a:xfrm>
                      <a:off x="0" y="0"/>
                      <a:ext cx="4471670" cy="6480810"/>
                    </a:xfrm>
                    <a:prstGeom prst="rect">
                      <a:avLst/>
                    </a:prstGeom>
                    <a:ln>
                      <a:noFill/>
                    </a:ln>
                    <a:effectLst>
                      <a:outerShdw blurRad="292100" dist="139700" dir="2700000" algn="tl" rotWithShape="0">
                        <a:srgbClr val="333333">
                          <a:alpha val="65000"/>
                        </a:srgbClr>
                      </a:outerShdw>
                    </a:effectLst>
                  </pic:spPr>
                </pic:pic>
              </a:graphicData>
            </a:graphic>
          </wp:anchor>
        </w:drawing>
      </w:r>
    </w:p>
    <w:p w:rsidR="007A04C2" w:rsidRDefault="005F39DF" w:rsidP="007A04C2">
      <w:r>
        <w:rPr>
          <w:noProof/>
        </w:rPr>
        <w:pict>
          <v:shape id="_x0000_s1771" type="#_x0000_t32" style="position:absolute;margin-left:-125.75pt;margin-top:119.25pt;width:202.9pt;height:49.5pt;flip:y;z-index:252391936" o:connectortype="straight">
            <v:stroke endarrow="block"/>
          </v:shape>
        </w:pict>
      </w:r>
      <w:r>
        <w:rPr>
          <w:noProof/>
        </w:rPr>
        <w:pict>
          <v:shape id="_x0000_s1768" type="#_x0000_t202" style="position:absolute;margin-left:58.15pt;margin-top:557.35pt;width:122.95pt;height:25.85pt;z-index:25238988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68;mso-column-margin:5.76pt" inset="2.88pt,2.88pt,2.88pt,2.88pt">
              <w:txbxContent>
                <w:p w:rsidR="00A513E2" w:rsidRPr="00AE0839" w:rsidRDefault="00A513E2" w:rsidP="00A65CBB">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A65CBB">
                  <w:pPr>
                    <w:widowControl w:val="0"/>
                    <w:spacing w:line="500" w:lineRule="exact"/>
                    <w:rPr>
                      <w:rFonts w:ascii="Arial" w:hAnsi="Arial" w:cs="Arial"/>
                      <w:color w:val="2E3640"/>
                      <w:sz w:val="36"/>
                      <w:szCs w:val="36"/>
                    </w:rPr>
                  </w:pPr>
                </w:p>
                <w:p w:rsidR="00A513E2" w:rsidRPr="001A0A0A" w:rsidRDefault="00A513E2" w:rsidP="00A65CBB">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A65CBB">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A65CBB">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A65CBB">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702" style="position:absolute;margin-left:53.55pt;margin-top:500.25pt;width:760.05pt;height:73.85pt;z-index:25228544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701" style="position:absolute;margin-left:57.8pt;margin-top:507.75pt;width:755.85pt;height:73.6pt;z-index:25228441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700" style="position:absolute;margin-left:58.05pt;margin-top:512.25pt;width:755.5pt;height:74.05pt;z-index:25228339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699" style="position:absolute;margin-left:57.8pt;margin-top:489.75pt;width:756pt;height:95.25pt;z-index:252282368;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7A04C2">
        <w:rPr>
          <w:lang w:bidi="tr-TR"/>
        </w:rPr>
        <w:br w:type="page"/>
      </w:r>
    </w:p>
    <w:p w:rsidR="007A04C2" w:rsidRDefault="006368AC" w:rsidP="007A04C2">
      <w:r>
        <w:rPr>
          <w:noProof/>
        </w:rPr>
        <w:lastRenderedPageBreak/>
        <w:drawing>
          <wp:anchor distT="0" distB="0" distL="114300" distR="114300" simplePos="0" relativeHeight="252495360" behindDoc="0" locked="0" layoutInCell="1" allowOverlap="1">
            <wp:simplePos x="0" y="0"/>
            <wp:positionH relativeFrom="margin">
              <wp:posOffset>1022985</wp:posOffset>
            </wp:positionH>
            <wp:positionV relativeFrom="margin">
              <wp:posOffset>-635</wp:posOffset>
            </wp:positionV>
            <wp:extent cx="8770620" cy="4119245"/>
            <wp:effectExtent l="171450" t="133350" r="354330" b="300355"/>
            <wp:wrapSquare wrapText="bothSides"/>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l="1968" t="9742" b="32274"/>
                    <a:stretch>
                      <a:fillRect/>
                    </a:stretch>
                  </pic:blipFill>
                  <pic:spPr bwMode="auto">
                    <a:xfrm>
                      <a:off x="0" y="0"/>
                      <a:ext cx="8770620" cy="4119245"/>
                    </a:xfrm>
                    <a:prstGeom prst="rect">
                      <a:avLst/>
                    </a:prstGeom>
                    <a:ln>
                      <a:noFill/>
                    </a:ln>
                    <a:effectLst>
                      <a:outerShdw blurRad="292100" dist="139700" dir="2700000" algn="tl" rotWithShape="0">
                        <a:srgbClr val="333333">
                          <a:alpha val="65000"/>
                        </a:srgbClr>
                      </a:outerShdw>
                    </a:effectLst>
                  </pic:spPr>
                </pic:pic>
              </a:graphicData>
            </a:graphic>
          </wp:anchor>
        </w:drawing>
      </w:r>
    </w:p>
    <w:p w:rsidR="003C6875" w:rsidRDefault="003C6875" w:rsidP="003C6875"/>
    <w:p w:rsidR="003C6875" w:rsidRDefault="003C6875" w:rsidP="003C6875"/>
    <w:p w:rsidR="003C6875" w:rsidRDefault="005F39DF" w:rsidP="003C6875">
      <w:r>
        <w:rPr>
          <w:noProof/>
        </w:rPr>
        <w:pict>
          <v:shape id="_x0000_s1902" type="#_x0000_t32" style="position:absolute;margin-left:389.7pt;margin-top:239.25pt;width:257.15pt;height:132.75pt;flip:x;z-index:252496384" o:connectortype="straight">
            <v:stroke endarrow="block"/>
          </v:shape>
        </w:pict>
      </w:r>
      <w:r>
        <w:rPr>
          <w:noProof/>
        </w:rPr>
        <w:pict>
          <v:shape id="_x0000_s1901" type="#_x0000_t202" style="position:absolute;margin-left:76.7pt;margin-top:365.55pt;width:727.4pt;height:115.35pt;z-index:25249433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901;mso-column-margin:5.76pt" inset="2.88pt,2.88pt,2.88pt,2.88pt">
              <w:txbxContent>
                <w:p w:rsidR="00A513E2" w:rsidRDefault="00A513E2" w:rsidP="006368AC">
                  <w:pPr>
                    <w:pStyle w:val="ListeParagraf"/>
                    <w:widowControl w:val="0"/>
                    <w:spacing w:line="500" w:lineRule="exact"/>
                    <w:ind w:left="360"/>
                    <w:rPr>
                      <w:rFonts w:ascii="Arial" w:hAnsi="Arial" w:cs="Arial"/>
                      <w:color w:val="2E3640"/>
                      <w:sz w:val="36"/>
                      <w:szCs w:val="36"/>
                    </w:rPr>
                  </w:pPr>
                  <w:r>
                    <w:rPr>
                      <w:rFonts w:ascii="Arial" w:hAnsi="Arial" w:cs="Arial"/>
                      <w:color w:val="2E3640"/>
                      <w:sz w:val="36"/>
                      <w:szCs w:val="36"/>
                    </w:rPr>
                    <w:t>DEVİR TESLİM BAŞVURULARI – Bana Gelenler</w:t>
                  </w:r>
                </w:p>
                <w:p w:rsidR="00A513E2" w:rsidRPr="00F73B7C" w:rsidRDefault="00A513E2" w:rsidP="006368AC">
                  <w:pPr>
                    <w:pStyle w:val="ListeParagraf"/>
                    <w:widowControl w:val="0"/>
                    <w:spacing w:line="500" w:lineRule="exact"/>
                    <w:ind w:left="360"/>
                    <w:rPr>
                      <w:rFonts w:ascii="Arial" w:hAnsi="Arial" w:cs="Arial"/>
                      <w:color w:val="2E3640"/>
                      <w:sz w:val="32"/>
                      <w:szCs w:val="32"/>
                    </w:rPr>
                  </w:pPr>
                  <w:r>
                    <w:rPr>
                      <w:rFonts w:ascii="Arial" w:hAnsi="Arial" w:cs="Arial"/>
                      <w:color w:val="2E3640"/>
                      <w:sz w:val="32"/>
                      <w:szCs w:val="32"/>
                    </w:rPr>
                    <w:t>Diğer meslek mensuplarından ilgili meslek mensubuna gelen devir başvurularının gösterildiği bölümdür. Burada yapılacak işlem “</w:t>
                  </w:r>
                  <w:r w:rsidRPr="00B40D1C">
                    <w:rPr>
                      <w:rFonts w:ascii="Arial" w:hAnsi="Arial" w:cs="Arial"/>
                      <w:b/>
                      <w:color w:val="2E3640"/>
                      <w:sz w:val="32"/>
                      <w:szCs w:val="32"/>
                    </w:rPr>
                    <w:t>Onayla</w:t>
                  </w:r>
                  <w:r>
                    <w:rPr>
                      <w:rFonts w:ascii="Arial" w:hAnsi="Arial" w:cs="Arial"/>
                      <w:color w:val="2E3640"/>
                      <w:sz w:val="32"/>
                      <w:szCs w:val="32"/>
                    </w:rPr>
                    <w:t>” veya “</w:t>
                  </w:r>
                  <w:r w:rsidRPr="00B40D1C">
                    <w:rPr>
                      <w:rFonts w:ascii="Arial" w:hAnsi="Arial" w:cs="Arial"/>
                      <w:b/>
                      <w:color w:val="2E3640"/>
                      <w:sz w:val="32"/>
                      <w:szCs w:val="32"/>
                    </w:rPr>
                    <w:t>Reddet</w:t>
                  </w:r>
                  <w:r>
                    <w:rPr>
                      <w:rFonts w:ascii="Arial" w:hAnsi="Arial" w:cs="Arial"/>
                      <w:color w:val="2E3640"/>
                      <w:sz w:val="32"/>
                      <w:szCs w:val="32"/>
                    </w:rPr>
                    <w:t>” tir. Onaylanması durumunda diğer meslek mensubu yeni sözleşme yapabilir. Reddedilmesi durumunda ise yeni sözleşme yapılamaz.</w:t>
                  </w:r>
                </w:p>
              </w:txbxContent>
            </v:textbox>
            <w10:wrap anchorx="page" anchory="page"/>
          </v:shape>
        </w:pict>
      </w:r>
      <w:r>
        <w:rPr>
          <w:noProof/>
        </w:rPr>
        <w:pict>
          <v:shape id="_x0000_s1772" type="#_x0000_t202" style="position:absolute;margin-left:58.75pt;margin-top:557pt;width:122.95pt;height:25.85pt;z-index:25239296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772;mso-column-margin:5.76pt" inset="2.88pt,2.88pt,2.88pt,2.88pt">
              <w:txbxContent>
                <w:p w:rsidR="00A513E2" w:rsidRPr="00AE0839" w:rsidRDefault="00A513E2" w:rsidP="00C20632">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C20632">
                  <w:pPr>
                    <w:widowControl w:val="0"/>
                    <w:spacing w:line="500" w:lineRule="exact"/>
                    <w:rPr>
                      <w:rFonts w:ascii="Arial" w:hAnsi="Arial" w:cs="Arial"/>
                      <w:color w:val="2E3640"/>
                      <w:sz w:val="36"/>
                      <w:szCs w:val="36"/>
                    </w:rPr>
                  </w:pPr>
                </w:p>
                <w:p w:rsidR="00A513E2" w:rsidRPr="001A0A0A" w:rsidRDefault="00A513E2" w:rsidP="00C20632">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C20632">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C20632">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C20632">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358" style="position:absolute;margin-left:53.55pt;margin-top:500.25pt;width:760.05pt;height:73.85pt;z-index:25183795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55" style="position:absolute;margin-left:57.8pt;margin-top:507.75pt;width:755.85pt;height:73.6pt;z-index:251834880;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53" style="position:absolute;margin-left:58.05pt;margin-top:512.25pt;width:755.5pt;height:74.05pt;z-index:25183283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50" style="position:absolute;margin-left:57.8pt;margin-top:489.75pt;width:756pt;height:95.25pt;z-index:251829760;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256426" w:rsidRDefault="005F39DF" w:rsidP="00256426">
      <w:r>
        <w:rPr>
          <w:noProof/>
        </w:rPr>
        <w:lastRenderedPageBreak/>
        <w:pict>
          <v:shape id="_x0000_s1904" type="#_x0000_t32" style="position:absolute;margin-left:343.85pt;margin-top:269.05pt;width:319.8pt;height:152.45pt;flip:x;z-index:252499456" o:connectortype="straight">
            <v:stroke endarrow="block"/>
          </v:shape>
        </w:pict>
      </w:r>
      <w:r w:rsidR="00B00E08">
        <w:rPr>
          <w:noProof/>
        </w:rPr>
        <w:drawing>
          <wp:anchor distT="0" distB="0" distL="114300" distR="114300" simplePos="0" relativeHeight="252497408" behindDoc="0" locked="0" layoutInCell="1" allowOverlap="1">
            <wp:simplePos x="0" y="0"/>
            <wp:positionH relativeFrom="margin">
              <wp:posOffset>1094740</wp:posOffset>
            </wp:positionH>
            <wp:positionV relativeFrom="margin">
              <wp:posOffset>70485</wp:posOffset>
            </wp:positionV>
            <wp:extent cx="8508365" cy="4046220"/>
            <wp:effectExtent l="171450" t="133350" r="368935" b="297180"/>
            <wp:wrapSquare wrapText="bothSides"/>
            <wp:docPr id="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t="10992" r="4732" b="32433"/>
                    <a:stretch>
                      <a:fillRect/>
                    </a:stretch>
                  </pic:blipFill>
                  <pic:spPr bwMode="auto">
                    <a:xfrm>
                      <a:off x="0" y="0"/>
                      <a:ext cx="8508365" cy="404622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 id="_x0000_s1903" type="#_x0000_t202" style="position:absolute;margin-left:88.7pt;margin-top:377.55pt;width:727.4pt;height:115.35pt;z-index:25249843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903;mso-column-margin:5.76pt" inset="2.88pt,2.88pt,2.88pt,2.88pt">
              <w:txbxContent>
                <w:p w:rsidR="00A513E2" w:rsidRDefault="00A513E2" w:rsidP="00B00E08">
                  <w:pPr>
                    <w:pStyle w:val="ListeParagraf"/>
                    <w:widowControl w:val="0"/>
                    <w:spacing w:line="500" w:lineRule="exact"/>
                    <w:ind w:left="360"/>
                    <w:rPr>
                      <w:rFonts w:ascii="Arial" w:hAnsi="Arial" w:cs="Arial"/>
                      <w:color w:val="2E3640"/>
                      <w:sz w:val="36"/>
                      <w:szCs w:val="36"/>
                    </w:rPr>
                  </w:pPr>
                  <w:r>
                    <w:rPr>
                      <w:rFonts w:ascii="Arial" w:hAnsi="Arial" w:cs="Arial"/>
                      <w:color w:val="2E3640"/>
                      <w:sz w:val="36"/>
                      <w:szCs w:val="36"/>
                    </w:rPr>
                    <w:t>DEVİR TESLİM BAŞVURULARI – Cevap Beklediklerim</w:t>
                  </w:r>
                </w:p>
                <w:p w:rsidR="00A513E2" w:rsidRPr="00F73B7C" w:rsidRDefault="00A513E2" w:rsidP="00B00E08">
                  <w:pPr>
                    <w:pStyle w:val="ListeParagraf"/>
                    <w:widowControl w:val="0"/>
                    <w:spacing w:line="500" w:lineRule="exact"/>
                    <w:ind w:left="360"/>
                    <w:rPr>
                      <w:rFonts w:ascii="Arial" w:hAnsi="Arial" w:cs="Arial"/>
                      <w:color w:val="2E3640"/>
                      <w:sz w:val="32"/>
                      <w:szCs w:val="32"/>
                    </w:rPr>
                  </w:pPr>
                  <w:r>
                    <w:rPr>
                      <w:rFonts w:ascii="Arial" w:hAnsi="Arial" w:cs="Arial"/>
                      <w:color w:val="2E3640"/>
                      <w:sz w:val="32"/>
                      <w:szCs w:val="32"/>
                    </w:rPr>
                    <w:t>Devir Teslim başvurusu yapılan kayıtların gösterildiği bölümdür “</w:t>
                  </w:r>
                  <w:r w:rsidRPr="00E727FB">
                    <w:rPr>
                      <w:rFonts w:ascii="Arial" w:hAnsi="Arial" w:cs="Arial"/>
                      <w:b/>
                      <w:color w:val="2E3640"/>
                      <w:sz w:val="32"/>
                      <w:szCs w:val="32"/>
                    </w:rPr>
                    <w:t>Durumu</w:t>
                  </w:r>
                  <w:r>
                    <w:rPr>
                      <w:rFonts w:ascii="Arial" w:hAnsi="Arial" w:cs="Arial"/>
                      <w:color w:val="2E3640"/>
                      <w:sz w:val="32"/>
                      <w:szCs w:val="32"/>
                    </w:rPr>
                    <w:t>” “</w:t>
                  </w:r>
                  <w:r w:rsidRPr="00E727FB">
                    <w:rPr>
                      <w:rFonts w:ascii="Arial" w:hAnsi="Arial" w:cs="Arial"/>
                      <w:b/>
                      <w:color w:val="2E3640"/>
                      <w:sz w:val="32"/>
                      <w:szCs w:val="32"/>
                    </w:rPr>
                    <w:t>Onaylandı</w:t>
                  </w:r>
                  <w:r>
                    <w:rPr>
                      <w:rFonts w:ascii="Arial" w:hAnsi="Arial" w:cs="Arial"/>
                      <w:color w:val="2E3640"/>
                      <w:sz w:val="32"/>
                      <w:szCs w:val="32"/>
                    </w:rPr>
                    <w:t xml:space="preserve">” olan başvurular için sağ taraftaki yeşil (+) ikonuna tıklandığı zaman otomatik olarak yeni sözleşme işlemine başlanabilir. </w:t>
                  </w:r>
                </w:p>
              </w:txbxContent>
            </v:textbox>
            <w10:wrap anchorx="page" anchory="page"/>
          </v:shape>
        </w:pict>
      </w:r>
      <w:r>
        <w:rPr>
          <w:noProof/>
        </w:rPr>
        <w:pict>
          <v:shape id="_x0000_s1828" type="#_x0000_t202" style="position:absolute;margin-left:58.4pt;margin-top:557.6pt;width:122.95pt;height:25.85pt;z-index:25240627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828;mso-column-margin:5.76pt" inset="2.88pt,2.88pt,2.88pt,2.88pt">
              <w:txbxContent>
                <w:p w:rsidR="00A513E2" w:rsidRPr="00AE0839" w:rsidRDefault="00A513E2" w:rsidP="00C20632">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C20632">
                  <w:pPr>
                    <w:widowControl w:val="0"/>
                    <w:spacing w:line="500" w:lineRule="exact"/>
                    <w:rPr>
                      <w:rFonts w:ascii="Arial" w:hAnsi="Arial" w:cs="Arial"/>
                      <w:color w:val="2E3640"/>
                      <w:sz w:val="36"/>
                      <w:szCs w:val="36"/>
                    </w:rPr>
                  </w:pPr>
                </w:p>
                <w:p w:rsidR="00A513E2" w:rsidRPr="001A0A0A" w:rsidRDefault="00A513E2" w:rsidP="00C20632">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C20632">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C20632">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C20632">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366" style="position:absolute;margin-left:53.55pt;margin-top:500.25pt;width:760.05pt;height:73.85pt;z-index:251847168;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64" style="position:absolute;margin-left:57.8pt;margin-top:507.75pt;width:755.85pt;height:73.6pt;z-index:251845120;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62" style="position:absolute;margin-left:58.05pt;margin-top:512.25pt;width:755.5pt;height:74.05pt;z-index:25184307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59" style="position:absolute;margin-left:57.8pt;margin-top:489.75pt;width:756pt;height:95.25pt;z-index:251840000;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3C6875">
        <w:rPr>
          <w:lang w:bidi="tr-TR"/>
        </w:rPr>
        <w:br w:type="page"/>
      </w:r>
    </w:p>
    <w:p w:rsidR="00C20632" w:rsidRDefault="006C53D8" w:rsidP="00C20632">
      <w:r>
        <w:rPr>
          <w:noProof/>
        </w:rPr>
        <w:lastRenderedPageBreak/>
        <w:drawing>
          <wp:anchor distT="0" distB="0" distL="114300" distR="114300" simplePos="0" relativeHeight="252500480" behindDoc="0" locked="0" layoutInCell="1" allowOverlap="1">
            <wp:simplePos x="0" y="0"/>
            <wp:positionH relativeFrom="margin">
              <wp:posOffset>1181100</wp:posOffset>
            </wp:positionH>
            <wp:positionV relativeFrom="margin">
              <wp:posOffset>66675</wp:posOffset>
            </wp:positionV>
            <wp:extent cx="5222875" cy="5734050"/>
            <wp:effectExtent l="171450" t="133350" r="358775" b="304800"/>
            <wp:wrapSquare wrapText="bothSides"/>
            <wp:docPr id="2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2383" t="12897" r="50434" b="22421"/>
                    <a:stretch>
                      <a:fillRect/>
                    </a:stretch>
                  </pic:blipFill>
                  <pic:spPr bwMode="auto">
                    <a:xfrm>
                      <a:off x="0" y="0"/>
                      <a:ext cx="5222875" cy="5734050"/>
                    </a:xfrm>
                    <a:prstGeom prst="rect">
                      <a:avLst/>
                    </a:prstGeom>
                    <a:ln>
                      <a:noFill/>
                    </a:ln>
                    <a:effectLst>
                      <a:outerShdw blurRad="292100" dist="139700" dir="2700000" algn="tl" rotWithShape="0">
                        <a:srgbClr val="333333">
                          <a:alpha val="65000"/>
                        </a:srgbClr>
                      </a:outerShdw>
                    </a:effectLst>
                  </pic:spPr>
                </pic:pic>
              </a:graphicData>
            </a:graphic>
          </wp:anchor>
        </w:drawing>
      </w:r>
      <w:r w:rsidR="005F39DF">
        <w:rPr>
          <w:noProof/>
        </w:rPr>
        <w:pict>
          <v:shape id="_x0000_s1776" style="position:absolute;margin-left:53.55pt;margin-top:500.25pt;width:760.05pt;height:73.85pt;z-index:25239808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775" style="position:absolute;margin-left:57.8pt;margin-top:507.75pt;width:755.85pt;height:73.6pt;z-index:252397056;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5F39DF">
        <w:pict>
          <v:shape id="_x0000_s1774" style="position:absolute;margin-left:58.05pt;margin-top:512.25pt;width:755.5pt;height:74.05pt;z-index:252396032;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p>
    <w:p w:rsidR="003C6875" w:rsidRDefault="005F39DF" w:rsidP="00C20632">
      <w:r>
        <w:rPr>
          <w:noProof/>
        </w:rPr>
        <w:pict>
          <v:shape id="_x0000_s1780" style="position:absolute;margin-left:53.55pt;margin-top:500.25pt;width:760.05pt;height:73.85pt;z-index:252402176;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779" style="position:absolute;margin-left:57.8pt;margin-top:507.75pt;width:755.85pt;height:73.6pt;z-index:252401152;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778" style="position:absolute;margin-left:58.05pt;margin-top:512.25pt;width:755.5pt;height:74.05pt;z-index:252400128;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p>
    <w:p w:rsidR="003C6875" w:rsidRDefault="005F39DF" w:rsidP="003C6875">
      <w:r>
        <w:rPr>
          <w:noProof/>
        </w:rPr>
        <w:pict>
          <v:shape id="_x0000_s1600" type="#_x0000_t202" style="position:absolute;margin-left:58.3pt;margin-top:558.55pt;width:122.95pt;height:25.85pt;z-index:25214003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600;mso-column-margin:5.76pt" inset="2.88pt,2.88pt,2.88pt,2.88pt">
              <w:txbxContent>
                <w:p w:rsidR="00A513E2" w:rsidRPr="00AE0839" w:rsidRDefault="00A513E2" w:rsidP="00BC5644">
                  <w:pPr>
                    <w:spacing w:line="360" w:lineRule="auto"/>
                    <w:jc w:val="right"/>
                    <w:rPr>
                      <w:rFonts w:ascii="Candara" w:hAnsi="Candara"/>
                      <w:b/>
                      <w:color w:val="DDD9C3" w:themeColor="background2" w:themeShade="E6"/>
                      <w:sz w:val="28"/>
                      <w:szCs w:val="28"/>
                    </w:rPr>
                  </w:pPr>
                  <w:r w:rsidRPr="00AE0839">
                    <w:rPr>
                      <w:rFonts w:ascii="Candara" w:hAnsi="Candara"/>
                      <w:b/>
                      <w:color w:val="DDD9C3" w:themeColor="background2" w:themeShade="E6"/>
                      <w:sz w:val="28"/>
                      <w:szCs w:val="28"/>
                    </w:rPr>
                    <w:t xml:space="preserve">TÜRMOB </w:t>
                  </w:r>
                  <w:r w:rsidRPr="00F67FF4">
                    <w:rPr>
                      <w:rFonts w:ascii="Candara" w:hAnsi="Candara"/>
                      <w:color w:val="DDD9C3" w:themeColor="background2" w:themeShade="E6"/>
                    </w:rPr>
                    <w:t>Bilgi İşlem</w:t>
                  </w:r>
                </w:p>
                <w:p w:rsidR="00A513E2" w:rsidRDefault="00A513E2" w:rsidP="00BC5644">
                  <w:pPr>
                    <w:widowControl w:val="0"/>
                    <w:spacing w:line="500" w:lineRule="exact"/>
                    <w:rPr>
                      <w:rFonts w:ascii="Arial" w:hAnsi="Arial" w:cs="Arial"/>
                      <w:color w:val="2E3640"/>
                      <w:sz w:val="36"/>
                      <w:szCs w:val="36"/>
                    </w:rPr>
                  </w:pPr>
                </w:p>
                <w:p w:rsidR="00A513E2" w:rsidRPr="001A0A0A" w:rsidRDefault="00A513E2" w:rsidP="00BC5644">
                  <w:pPr>
                    <w:widowControl w:val="0"/>
                    <w:spacing w:line="500" w:lineRule="exact"/>
                    <w:rPr>
                      <w:rFonts w:ascii="Arial" w:hAnsi="Arial" w:cs="Arial"/>
                      <w:color w:val="2E3640"/>
                      <w:sz w:val="36"/>
                      <w:szCs w:val="36"/>
                    </w:rPr>
                  </w:pPr>
                  <w:r w:rsidRPr="001A0A0A">
                    <w:rPr>
                      <w:rFonts w:ascii="Arial" w:hAnsi="Arial" w:cs="Arial"/>
                      <w:color w:val="2E3640"/>
                      <w:sz w:val="36"/>
                      <w:szCs w:val="36"/>
                    </w:rPr>
                    <w:t xml:space="preserve"> </w:t>
                  </w:r>
                </w:p>
                <w:p w:rsidR="00A513E2" w:rsidRPr="00343A03" w:rsidRDefault="00A513E2" w:rsidP="00BC5644">
                  <w:pPr>
                    <w:pStyle w:val="ListeParagraf"/>
                    <w:widowControl w:val="0"/>
                    <w:spacing w:line="500" w:lineRule="exact"/>
                    <w:ind w:left="1080"/>
                    <w:rPr>
                      <w:rFonts w:ascii="Arial" w:hAnsi="Arial" w:cs="Arial"/>
                      <w:color w:val="FFFFFE"/>
                      <w:sz w:val="36"/>
                      <w:szCs w:val="36"/>
                    </w:rPr>
                  </w:pPr>
                  <w:r w:rsidRPr="00343A03">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r w:rsidRPr="001A0A0A">
                    <w:rPr>
                      <w:rFonts w:ascii="Arial" w:hAnsi="Arial" w:cs="Arial"/>
                      <w:color w:val="2E3640"/>
                      <w:sz w:val="36"/>
                      <w:szCs w:val="36"/>
                    </w:rPr>
                    <w:t xml:space="preserve"> </w:t>
                  </w:r>
                </w:p>
                <w:p w:rsidR="00A513E2" w:rsidRPr="001A0A0A" w:rsidRDefault="00A513E2" w:rsidP="00BC5644">
                  <w:pPr>
                    <w:pStyle w:val="ListeParagraf"/>
                    <w:widowControl w:val="0"/>
                    <w:spacing w:line="500" w:lineRule="exact"/>
                    <w:ind w:left="1080"/>
                    <w:rPr>
                      <w:rFonts w:ascii="Arial" w:hAnsi="Arial" w:cs="Arial"/>
                      <w:color w:val="FFFFFE"/>
                      <w:sz w:val="36"/>
                      <w:szCs w:val="36"/>
                    </w:rPr>
                  </w:pPr>
                </w:p>
              </w:txbxContent>
            </v:textbox>
            <w10:wrap anchorx="page" anchory="page"/>
          </v:shape>
        </w:pict>
      </w:r>
      <w:r>
        <w:rPr>
          <w:noProof/>
        </w:rPr>
        <w:pict>
          <v:shape id="_x0000_s1376" style="position:absolute;margin-left:53.55pt;margin-top:500.25pt;width:760.05pt;height:73.85pt;z-index:251859456;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73" style="position:absolute;margin-left:57.8pt;margin-top:507.75pt;width:755.85pt;height:73.6pt;z-index:251856384;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71" style="position:absolute;margin-left:58.05pt;margin-top:512.25pt;width:755.5pt;height:74.05pt;z-index:251854336;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68" style="position:absolute;margin-left:57.8pt;margin-top:489.75pt;width:756pt;height:95.25pt;z-index:251851264;mso-position-horizontal-relative:page;mso-position-vertical-relative:page" coordsize="3168,1422" path="m3168,1422hdc3168,398,3168,398,3168,398v-199,-1,-537,-4,-986,-32c1865,347,668,230,,,,1422,,1422,,1422hal3168,1422hdxe" fillcolor="#2e3640 [rgb(46,54,64) ink(5,255)]"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p>
    <w:p w:rsidR="003C6875" w:rsidRDefault="005F39DF" w:rsidP="003C6875">
      <w:r>
        <w:rPr>
          <w:noProof/>
        </w:rPr>
        <w:pict>
          <v:shape id="_x0000_s1384" style="position:absolute;margin-left:53.55pt;margin-top:500.25pt;width:760.05pt;height:73.85pt;z-index:25186867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82" style="position:absolute;margin-left:57.8pt;margin-top:507.75pt;width:755.85pt;height:73.6pt;z-index:251866624;mso-position-horizontal-relative:page;mso-position-vertical-relative:page" coordsize="3168,427" path="m,hdc1342,427,2660,415,3168,390e" filled="f" fillcolor="#fffffe [rgb(255,255,254) ink(7,255)]" strokecolor="#8db3e2 [1311]"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pict>
          <v:shape id="_x0000_s1380" style="position:absolute;margin-left:58.05pt;margin-top:512.25pt;width:755.5pt;height:74.05pt;z-index:251864576;mso-position-horizontal-relative:page;mso-position-vertical-relative:page" coordsize="3167,427" path="m,hdc1349,427,2670,411,3167,386e" filled="f" fillcolor="#fffffe [rgb(255,255,254) ink(7,255)]" strokecolor="#0070c0"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p>
    <w:p w:rsidR="003C6875" w:rsidRDefault="003C6875" w:rsidP="003C6875"/>
    <w:p w:rsidR="003C6875" w:rsidRDefault="005F39DF" w:rsidP="003C6875">
      <w:r>
        <w:rPr>
          <w:noProof/>
        </w:rPr>
        <w:pict>
          <v:shape id="_x0000_s1584" type="#_x0000_t202" style="position:absolute;margin-left:580.4pt;margin-top:81.95pt;width:212.5pt;height:356.55pt;z-index:25211955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584;mso-column-margin:5.76pt" inset="2.88pt,2.88pt,2.88pt,2.88pt">
              <w:txbxContent>
                <w:p w:rsidR="00A513E2" w:rsidRDefault="00A513E2" w:rsidP="007F1D9D">
                  <w:pPr>
                    <w:widowControl w:val="0"/>
                    <w:spacing w:line="360" w:lineRule="auto"/>
                    <w:ind w:left="360"/>
                    <w:rPr>
                      <w:rFonts w:ascii="Arial" w:hAnsi="Arial" w:cs="Arial"/>
                      <w:color w:val="2E3640"/>
                      <w:sz w:val="36"/>
                      <w:szCs w:val="36"/>
                    </w:rPr>
                  </w:pPr>
                  <w:r>
                    <w:rPr>
                      <w:rFonts w:ascii="Arial" w:hAnsi="Arial" w:cs="Arial"/>
                      <w:color w:val="2E3640"/>
                      <w:sz w:val="36"/>
                      <w:szCs w:val="36"/>
                    </w:rPr>
                    <w:t>Filtreleme</w:t>
                  </w:r>
                </w:p>
                <w:p w:rsidR="00A513E2" w:rsidRPr="00996234" w:rsidRDefault="00A513E2" w:rsidP="005435E2">
                  <w:pPr>
                    <w:pStyle w:val="ListeParagraf"/>
                    <w:widowControl w:val="0"/>
                    <w:spacing w:line="500" w:lineRule="exact"/>
                    <w:ind w:left="0"/>
                    <w:rPr>
                      <w:rFonts w:ascii="Arial" w:hAnsi="Arial" w:cs="Arial"/>
                      <w:color w:val="FFFFFE"/>
                      <w:sz w:val="32"/>
                      <w:szCs w:val="32"/>
                    </w:rPr>
                  </w:pPr>
                  <w:r>
                    <w:rPr>
                      <w:rFonts w:ascii="Arial" w:hAnsi="Arial" w:cs="Arial"/>
                      <w:color w:val="595959" w:themeColor="text1" w:themeTint="A6"/>
                      <w:sz w:val="32"/>
                      <w:szCs w:val="32"/>
                    </w:rPr>
                    <w:t xml:space="preserve">Herhangi bir listeleme ekranında “Ok” butonuna tıklanırsa o listede; </w:t>
                  </w:r>
                  <w:r>
                    <w:rPr>
                      <w:rFonts w:ascii="Arial" w:hAnsi="Arial" w:cs="Arial"/>
                      <w:color w:val="595959" w:themeColor="text1" w:themeTint="A6"/>
                      <w:sz w:val="32"/>
                      <w:szCs w:val="32"/>
                    </w:rPr>
                    <w:br/>
                    <w:t>Artan, Azalan listeleme,  Alanların eklenip çıkarılması ve Filtreleme (Anahtar kelimeye göre arama) gibi kolaylıklar sağlanmaktadır.</w:t>
                  </w:r>
                </w:p>
                <w:p w:rsidR="00A513E2" w:rsidRDefault="00A513E2" w:rsidP="005435E2">
                  <w:pPr>
                    <w:widowControl w:val="0"/>
                    <w:spacing w:line="360" w:lineRule="auto"/>
                    <w:ind w:left="360"/>
                    <w:rPr>
                      <w:rFonts w:ascii="Arial" w:hAnsi="Arial" w:cs="Arial"/>
                      <w:color w:val="2E3640"/>
                      <w:sz w:val="36"/>
                      <w:szCs w:val="36"/>
                    </w:rPr>
                  </w:pPr>
                </w:p>
              </w:txbxContent>
            </v:textbox>
            <w10:wrap anchorx="page" anchory="page"/>
          </v:shape>
        </w:pict>
      </w:r>
    </w:p>
    <w:p w:rsidR="00144847" w:rsidRDefault="005F39DF">
      <w:r>
        <w:rPr>
          <w:noProof/>
        </w:rPr>
        <w:pict>
          <v:shape id="_x0000_s1394" style="position:absolute;margin-left:53.55pt;margin-top:500.25pt;width:760.05pt;height:73.85pt;z-index:25188096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02" style="position:absolute;margin-left:53.55pt;margin-top:500.25pt;width:760.05pt;height:73.85pt;z-index:251890176;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12" style="position:absolute;margin-left:53.55pt;margin-top:500.25pt;width:760.05pt;height:73.85pt;z-index:251902464;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20" style="position:absolute;margin-left:53.55pt;margin-top:500.25pt;width:760.05pt;height:73.85pt;z-index:25191168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30" style="position:absolute;margin-left:53.55pt;margin-top:500.25pt;width:760.05pt;height:73.85pt;z-index:251923968;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38" style="position:absolute;margin-left:53.55pt;margin-top:500.25pt;width:760.05pt;height:73.85pt;z-index:251933184;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48" style="position:absolute;margin-left:53.55pt;margin-top:500.25pt;width:760.05pt;height:73.85pt;z-index:25194547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56" style="position:absolute;margin-left:53.55pt;margin-top:500.25pt;width:760.05pt;height:73.85pt;z-index:251954688;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66" style="position:absolute;margin-left:53.55pt;margin-top:500.25pt;width:760.05pt;height:73.85pt;z-index:251966976;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74" style="position:absolute;margin-left:53.55pt;margin-top:500.25pt;width:760.05pt;height:73.85pt;z-index:25197619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84" style="position:absolute;margin-left:53.55pt;margin-top:500.25pt;width:760.05pt;height:73.85pt;z-index:25198848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492" style="position:absolute;margin-left:53.55pt;margin-top:500.25pt;width:760.05pt;height:73.85pt;z-index:251997696;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502" style="position:absolute;margin-left:53.55pt;margin-top:500.25pt;width:760.05pt;height:73.85pt;z-index:252009984;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510" style="position:absolute;margin-left:53.55pt;margin-top:500.25pt;width:760.05pt;height:73.85pt;z-index:252019200;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520" style="position:absolute;margin-left:53.55pt;margin-top:500.25pt;width:760.05pt;height:73.85pt;z-index:252031488;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528" style="position:absolute;margin-left:53.55pt;margin-top:500.25pt;width:760.05pt;height:73.85pt;z-index:252040704;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538" style="position:absolute;margin-left:53.55pt;margin-top:500.25pt;width:760.05pt;height:73.85pt;z-index:25205299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546" style="position:absolute;margin-left:53.55pt;margin-top:500.25pt;width:760.05pt;height:73.85pt;z-index:252062208;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556" style="position:absolute;margin-left:53.55pt;margin-top:500.25pt;width:760.05pt;height:73.85pt;z-index:252074496;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Pr>
          <w:noProof/>
        </w:rPr>
        <w:pict>
          <v:shape id="_x0000_s1564" style="position:absolute;margin-left:53.55pt;margin-top:500.25pt;width:760.05pt;height:73.85pt;z-index:252083712;mso-position-horizontal-relative:page;mso-position-vertical-relative:page" coordsize="3168,427" path="m,hdc1342,427,2660,415,3168,390e" filled="f" fillcolor="#fffffe [rgb(255,255,254) ink(7,255)]" strokecolor="#f2f2f2 [3052]" strokeweight=".17706mm"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p>
    <w:sectPr w:rsidR="00144847" w:rsidSect="00105180">
      <w:pgSz w:w="16839" w:h="11907" w:orient="landscape" w:code="9"/>
      <w:pgMar w:top="360" w:right="360" w:bottom="360" w:left="360" w:header="36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E81" w:rsidRDefault="00737E81" w:rsidP="00105180">
      <w:r>
        <w:separator/>
      </w:r>
    </w:p>
  </w:endnote>
  <w:endnote w:type="continuationSeparator" w:id="0">
    <w:p w:rsidR="00737E81" w:rsidRDefault="00737E81" w:rsidP="001051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E81" w:rsidRDefault="00737E81" w:rsidP="00105180">
      <w:r>
        <w:separator/>
      </w:r>
    </w:p>
  </w:footnote>
  <w:footnote w:type="continuationSeparator" w:id="0">
    <w:p w:rsidR="00737E81" w:rsidRDefault="00737E81" w:rsidP="001051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B33204"/>
    <w:multiLevelType w:val="hybridMultilevel"/>
    <w:tmpl w:val="23860F68"/>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
    <w:nsid w:val="32720334"/>
    <w:multiLevelType w:val="hybridMultilevel"/>
    <w:tmpl w:val="53E86DF0"/>
    <w:lvl w:ilvl="0" w:tplc="EB8E3C4E">
      <w:start w:val="1"/>
      <w:numFmt w:val="upperLetter"/>
      <w:lvlText w:val="%1-"/>
      <w:lvlJc w:val="left"/>
      <w:pPr>
        <w:ind w:left="1080" w:hanging="720"/>
      </w:pPr>
      <w:rPr>
        <w:rFonts w:ascii="Arial" w:eastAsia="Times New Roman" w:hAnsi="Arial" w:cs="Arial"/>
        <w:color w:val="2E364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2562CA6"/>
    <w:multiLevelType w:val="hybridMultilevel"/>
    <w:tmpl w:val="922ADE16"/>
    <w:lvl w:ilvl="0" w:tplc="5150F048">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45760A20"/>
    <w:multiLevelType w:val="hybridMultilevel"/>
    <w:tmpl w:val="C0808138"/>
    <w:lvl w:ilvl="0" w:tplc="3CE6AE42">
      <w:start w:val="2"/>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48D13104"/>
    <w:multiLevelType w:val="hybridMultilevel"/>
    <w:tmpl w:val="51DE429E"/>
    <w:lvl w:ilvl="0" w:tplc="E96EDF2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5D153CD7"/>
    <w:multiLevelType w:val="hybridMultilevel"/>
    <w:tmpl w:val="9BD008CC"/>
    <w:lvl w:ilvl="0" w:tplc="041F0005">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6">
    <w:nsid w:val="5F6E3B69"/>
    <w:multiLevelType w:val="hybridMultilevel"/>
    <w:tmpl w:val="A504060A"/>
    <w:lvl w:ilvl="0" w:tplc="0DE8EFBC">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12C0E3D"/>
    <w:multiLevelType w:val="hybridMultilevel"/>
    <w:tmpl w:val="AE1E271C"/>
    <w:lvl w:ilvl="0" w:tplc="DDAA7654">
      <w:start w:val="1"/>
      <w:numFmt w:val="decimal"/>
      <w:lvlText w:val="%1-"/>
      <w:lvlJc w:val="left"/>
      <w:pPr>
        <w:ind w:left="1800" w:hanging="360"/>
      </w:pPr>
      <w:rPr>
        <w:rFonts w:hint="default"/>
        <w:color w:val="2E3640"/>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8">
    <w:nsid w:val="77251A75"/>
    <w:multiLevelType w:val="hybridMultilevel"/>
    <w:tmpl w:val="F210F552"/>
    <w:lvl w:ilvl="0" w:tplc="FA180E10">
      <w:start w:val="3"/>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0"/>
  </w:num>
  <w:num w:numId="3">
    <w:abstractNumId w:val="5"/>
  </w:num>
  <w:num w:numId="4">
    <w:abstractNumId w:val="7"/>
  </w:num>
  <w:num w:numId="5">
    <w:abstractNumId w:val="4"/>
  </w:num>
  <w:num w:numId="6">
    <w:abstractNumId w:val="2"/>
  </w:num>
  <w:num w:numId="7">
    <w:abstractNumId w:val="3"/>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proofState w:spelling="clean" w:grammar="clean"/>
  <w:attachedTemplate r:id="rId1"/>
  <w:stylePaneFormatFilter w:val="3F01"/>
  <w:defaultTabStop w:val="720"/>
  <w:hyphenationZone w:val="425"/>
  <w:drawingGridHorizontalSpacing w:val="100"/>
  <w:displayHorizontalDrawingGridEvery w:val="2"/>
  <w:displayVerticalDrawingGridEvery w:val="2"/>
  <w:characterSpacingControl w:val="doNotCompress"/>
  <w:ignoreMixedContent/>
  <w:alwaysShowPlaceholderText/>
  <w:footnotePr>
    <w:footnote w:id="-1"/>
    <w:footnote w:id="0"/>
  </w:footnotePr>
  <w:endnotePr>
    <w:endnote w:id="-1"/>
    <w:endnote w:id="0"/>
  </w:endnotePr>
  <w:compat/>
  <w:rsids>
    <w:rsidRoot w:val="00457DEF"/>
    <w:rsid w:val="000071E8"/>
    <w:rsid w:val="00056000"/>
    <w:rsid w:val="00083626"/>
    <w:rsid w:val="00092BE4"/>
    <w:rsid w:val="000940F8"/>
    <w:rsid w:val="000A560F"/>
    <w:rsid w:val="000C3C73"/>
    <w:rsid w:val="000F00A2"/>
    <w:rsid w:val="00105180"/>
    <w:rsid w:val="00113221"/>
    <w:rsid w:val="00124F8A"/>
    <w:rsid w:val="00142BCA"/>
    <w:rsid w:val="00144847"/>
    <w:rsid w:val="00146554"/>
    <w:rsid w:val="00174E2A"/>
    <w:rsid w:val="00186F2C"/>
    <w:rsid w:val="001A0A0A"/>
    <w:rsid w:val="001A691B"/>
    <w:rsid w:val="001B4E90"/>
    <w:rsid w:val="001C27F7"/>
    <w:rsid w:val="001D407E"/>
    <w:rsid w:val="001F1E04"/>
    <w:rsid w:val="00201101"/>
    <w:rsid w:val="002146E8"/>
    <w:rsid w:val="002456BA"/>
    <w:rsid w:val="00256426"/>
    <w:rsid w:val="0033094A"/>
    <w:rsid w:val="00343A03"/>
    <w:rsid w:val="00357FC4"/>
    <w:rsid w:val="00366C1E"/>
    <w:rsid w:val="00372409"/>
    <w:rsid w:val="003B67EE"/>
    <w:rsid w:val="003C512F"/>
    <w:rsid w:val="003C6875"/>
    <w:rsid w:val="003E1046"/>
    <w:rsid w:val="00411AE2"/>
    <w:rsid w:val="0042444B"/>
    <w:rsid w:val="00443488"/>
    <w:rsid w:val="00457DEF"/>
    <w:rsid w:val="004A2791"/>
    <w:rsid w:val="004B23FD"/>
    <w:rsid w:val="0052654F"/>
    <w:rsid w:val="005413B5"/>
    <w:rsid w:val="005435E2"/>
    <w:rsid w:val="0055072C"/>
    <w:rsid w:val="00562794"/>
    <w:rsid w:val="005A08C7"/>
    <w:rsid w:val="005A5BDC"/>
    <w:rsid w:val="005C1091"/>
    <w:rsid w:val="005C3ADD"/>
    <w:rsid w:val="005D5585"/>
    <w:rsid w:val="005F39DF"/>
    <w:rsid w:val="00610A55"/>
    <w:rsid w:val="006368AC"/>
    <w:rsid w:val="00641C32"/>
    <w:rsid w:val="00675F99"/>
    <w:rsid w:val="00692E62"/>
    <w:rsid w:val="00695F96"/>
    <w:rsid w:val="006B12C8"/>
    <w:rsid w:val="006B7677"/>
    <w:rsid w:val="006C1179"/>
    <w:rsid w:val="006C53D8"/>
    <w:rsid w:val="006D01CA"/>
    <w:rsid w:val="006F421A"/>
    <w:rsid w:val="00737E81"/>
    <w:rsid w:val="0074695C"/>
    <w:rsid w:val="007A04C2"/>
    <w:rsid w:val="007A5F19"/>
    <w:rsid w:val="007C0864"/>
    <w:rsid w:val="007E058E"/>
    <w:rsid w:val="007E660E"/>
    <w:rsid w:val="007F1D9D"/>
    <w:rsid w:val="00801D78"/>
    <w:rsid w:val="008527D6"/>
    <w:rsid w:val="00894498"/>
    <w:rsid w:val="008A0C96"/>
    <w:rsid w:val="008A0F6B"/>
    <w:rsid w:val="008B3457"/>
    <w:rsid w:val="008F0298"/>
    <w:rsid w:val="008F5E51"/>
    <w:rsid w:val="009043C1"/>
    <w:rsid w:val="00932AE8"/>
    <w:rsid w:val="00985EEC"/>
    <w:rsid w:val="00996234"/>
    <w:rsid w:val="009B368C"/>
    <w:rsid w:val="009B3DE9"/>
    <w:rsid w:val="009D1267"/>
    <w:rsid w:val="009D14F2"/>
    <w:rsid w:val="009E0A39"/>
    <w:rsid w:val="009E4F42"/>
    <w:rsid w:val="009E531F"/>
    <w:rsid w:val="009F7370"/>
    <w:rsid w:val="00A02616"/>
    <w:rsid w:val="00A1178C"/>
    <w:rsid w:val="00A1697F"/>
    <w:rsid w:val="00A20C99"/>
    <w:rsid w:val="00A233CA"/>
    <w:rsid w:val="00A458CC"/>
    <w:rsid w:val="00A513E2"/>
    <w:rsid w:val="00A65CBB"/>
    <w:rsid w:val="00A77259"/>
    <w:rsid w:val="00A92976"/>
    <w:rsid w:val="00AA2972"/>
    <w:rsid w:val="00AE0839"/>
    <w:rsid w:val="00AE22DB"/>
    <w:rsid w:val="00AE23E7"/>
    <w:rsid w:val="00B00E08"/>
    <w:rsid w:val="00B40D1C"/>
    <w:rsid w:val="00B72BA3"/>
    <w:rsid w:val="00BB2EBC"/>
    <w:rsid w:val="00BB4C3D"/>
    <w:rsid w:val="00BC5644"/>
    <w:rsid w:val="00C20632"/>
    <w:rsid w:val="00C42FF5"/>
    <w:rsid w:val="00C84D3A"/>
    <w:rsid w:val="00CB3944"/>
    <w:rsid w:val="00D142EF"/>
    <w:rsid w:val="00D20151"/>
    <w:rsid w:val="00D2037E"/>
    <w:rsid w:val="00D2050F"/>
    <w:rsid w:val="00D33E85"/>
    <w:rsid w:val="00D5391B"/>
    <w:rsid w:val="00D54F20"/>
    <w:rsid w:val="00DA2CB2"/>
    <w:rsid w:val="00DB3EDE"/>
    <w:rsid w:val="00E40BED"/>
    <w:rsid w:val="00E61F8A"/>
    <w:rsid w:val="00E71C28"/>
    <w:rsid w:val="00E727FB"/>
    <w:rsid w:val="00E762EA"/>
    <w:rsid w:val="00E85136"/>
    <w:rsid w:val="00E90A52"/>
    <w:rsid w:val="00F203E4"/>
    <w:rsid w:val="00F2291E"/>
    <w:rsid w:val="00F30F6F"/>
    <w:rsid w:val="00F42AB0"/>
    <w:rsid w:val="00F67FF4"/>
    <w:rsid w:val="00F73B7C"/>
    <w:rsid w:val="00F94877"/>
    <w:rsid w:val="00FA01C0"/>
    <w:rsid w:val="00FA1C20"/>
    <w:rsid w:val="00FC5970"/>
    <w:rsid w:val="00FE5BA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fillcolor="none" strokecolor="#c00000"/>
    </o:shapedefaults>
    <o:shapelayout v:ext="edit">
      <o:idmap v:ext="edit" data="1"/>
      <o:rules v:ext="edit">
        <o:r id="V:Rule20" type="connector" idref="#_x0000_s1708"/>
        <o:r id="V:Rule21" type="connector" idref="#_x0000_s1771"/>
        <o:r id="V:Rule22" type="connector" idref="#_x0000_s1736"/>
        <o:r id="V:Rule23" type="connector" idref="#_x0000_s1727"/>
        <o:r id="V:Rule24" type="connector" idref="#_x0000_s1725"/>
        <o:r id="V:Rule25" type="connector" idref="#_x0000_s1603"/>
        <o:r id="V:Rule26" type="connector" idref="#_x0000_s1761"/>
        <o:r id="V:Rule27" type="connector" idref="#_x0000_s1705"/>
        <o:r id="V:Rule28" type="connector" idref="#_x0000_s1904"/>
        <o:r id="V:Rule29" type="connector" idref="#_x0000_s1713"/>
        <o:r id="V:Rule30" type="connector" idref="#_x0000_s1747"/>
        <o:r id="V:Rule31" type="connector" idref="#_x0000_s1706"/>
        <o:r id="V:Rule32" type="connector" idref="#_x0000_s1742"/>
        <o:r id="V:Rule33" type="connector" idref="#_x0000_s1902"/>
        <o:r id="V:Rule34" type="connector" idref="#_x0000_s1766"/>
        <o:r id="V:Rule35" type="connector" idref="#_x0000_s1718"/>
        <o:r id="V:Rule36" type="connector" idref="#_x0000_s1707"/>
        <o:r id="V:Rule37" type="connector" idref="#_x0000_s1752"/>
        <o:r id="V:Rule38" type="connector" idref="#_x0000_s190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6E8"/>
    <w:rPr>
      <w:color w:val="212120"/>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NormalTablo1">
    <w:name w:val="Normal Tablo1"/>
    <w:semiHidden/>
    <w:rsid w:val="002146E8"/>
    <w:tblPr>
      <w:tblCellMar>
        <w:top w:w="0" w:type="dxa"/>
        <w:left w:w="108" w:type="dxa"/>
        <w:bottom w:w="0" w:type="dxa"/>
        <w:right w:w="108" w:type="dxa"/>
      </w:tblCellMar>
    </w:tblPr>
  </w:style>
  <w:style w:type="paragraph" w:styleId="BalonMetni">
    <w:name w:val="Balloon Text"/>
    <w:basedOn w:val="Normal"/>
    <w:link w:val="BalonMetniChar"/>
    <w:rsid w:val="009043C1"/>
    <w:rPr>
      <w:rFonts w:ascii="Tahoma" w:hAnsi="Tahoma" w:cs="Tahoma"/>
      <w:sz w:val="16"/>
      <w:szCs w:val="16"/>
    </w:rPr>
  </w:style>
  <w:style w:type="character" w:customStyle="1" w:styleId="BalonMetniChar">
    <w:name w:val="Balon Metni Char"/>
    <w:basedOn w:val="VarsaylanParagrafYazTipi"/>
    <w:link w:val="BalonMetni"/>
    <w:rsid w:val="009043C1"/>
    <w:rPr>
      <w:rFonts w:ascii="Tahoma" w:hAnsi="Tahoma" w:cs="Tahoma"/>
      <w:color w:val="212120"/>
      <w:kern w:val="28"/>
      <w:sz w:val="16"/>
      <w:szCs w:val="16"/>
    </w:rPr>
  </w:style>
  <w:style w:type="character" w:styleId="YerTutucuMetni">
    <w:name w:val="Placeholder Text"/>
    <w:basedOn w:val="VarsaylanParagrafYazTipi"/>
    <w:uiPriority w:val="99"/>
    <w:semiHidden/>
    <w:rsid w:val="008F0298"/>
    <w:rPr>
      <w:color w:val="808080"/>
    </w:rPr>
  </w:style>
  <w:style w:type="paragraph" w:styleId="ListeParagraf">
    <w:name w:val="List Paragraph"/>
    <w:basedOn w:val="Normal"/>
    <w:uiPriority w:val="34"/>
    <w:qFormat/>
    <w:rsid w:val="001A0A0A"/>
    <w:pPr>
      <w:ind w:left="720"/>
      <w:contextualSpacing/>
    </w:pPr>
  </w:style>
  <w:style w:type="paragraph" w:styleId="stbilgi">
    <w:name w:val="header"/>
    <w:basedOn w:val="Normal"/>
    <w:link w:val="stbilgiChar"/>
    <w:rsid w:val="00105180"/>
    <w:pPr>
      <w:tabs>
        <w:tab w:val="center" w:pos="4536"/>
        <w:tab w:val="right" w:pos="9072"/>
      </w:tabs>
    </w:pPr>
  </w:style>
  <w:style w:type="character" w:customStyle="1" w:styleId="stbilgiChar">
    <w:name w:val="Üstbilgi Char"/>
    <w:basedOn w:val="VarsaylanParagrafYazTipi"/>
    <w:link w:val="stbilgi"/>
    <w:rsid w:val="00105180"/>
    <w:rPr>
      <w:color w:val="212120"/>
      <w:kern w:val="28"/>
    </w:rPr>
  </w:style>
  <w:style w:type="paragraph" w:styleId="Altbilgi">
    <w:name w:val="footer"/>
    <w:basedOn w:val="Normal"/>
    <w:link w:val="AltbilgiChar"/>
    <w:uiPriority w:val="99"/>
    <w:rsid w:val="00105180"/>
    <w:pPr>
      <w:tabs>
        <w:tab w:val="center" w:pos="4536"/>
        <w:tab w:val="right" w:pos="9072"/>
      </w:tabs>
    </w:pPr>
  </w:style>
  <w:style w:type="character" w:customStyle="1" w:styleId="AltbilgiChar">
    <w:name w:val="Altbilgi Char"/>
    <w:basedOn w:val="VarsaylanParagrafYazTipi"/>
    <w:link w:val="Altbilgi"/>
    <w:uiPriority w:val="99"/>
    <w:rsid w:val="00105180"/>
    <w:rPr>
      <w:color w:val="212120"/>
      <w:kern w:val="28"/>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MT\AppData\Roaming\Microsoft\Templates\Technology%20i&#351;%20bro&#351;&#252;r&#252;.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486BD-6DA0-4CB4-B73F-5FDC2EE90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iş broşürü</Template>
  <TotalTime>10</TotalTime>
  <Pages>41</Pages>
  <Words>69</Words>
  <Characters>394</Characters>
  <Application>Microsoft Office Word</Application>
  <DocSecurity>0</DocSecurity>
  <Lines>3</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UMT</dc:creator>
  <cp:lastModifiedBy>UMT</cp:lastModifiedBy>
  <cp:revision>4</cp:revision>
  <cp:lastPrinted>2014-08-27T08:35:00Z</cp:lastPrinted>
  <dcterms:created xsi:type="dcterms:W3CDTF">2015-01-10T16:28:00Z</dcterms:created>
  <dcterms:modified xsi:type="dcterms:W3CDTF">2015-01-10T16:31:00Z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TC102580011055</vt:lpwstr>
  </property>
</Properties>
</file>